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25965" w14:textId="307E4C2B" w:rsidR="00971060" w:rsidRPr="004267F3" w:rsidRDefault="004267F3" w:rsidP="00722890">
      <w:pPr>
        <w:pStyle w:val="Chapter"/>
        <w:spacing w:before="240"/>
        <w:rPr>
          <w:lang w:val="en-US"/>
        </w:rPr>
      </w:pPr>
      <w:r>
        <w:rPr>
          <w:lang w:val="en-US"/>
        </w:rPr>
        <w:t>Application Form</w:t>
      </w:r>
    </w:p>
    <w:p w14:paraId="73F84874" w14:textId="0A6C36D1" w:rsidR="00CB55B9" w:rsidRDefault="00502418" w:rsidP="00502418">
      <w:pPr>
        <w:rPr>
          <w:color w:val="4472C4" w:themeColor="accent1"/>
        </w:rPr>
      </w:pPr>
      <w:r w:rsidRPr="00502418">
        <w:t xml:space="preserve">Please send together with your recent Curriculum Vitae to the following email address </w:t>
      </w:r>
      <w:r>
        <w:br/>
      </w:r>
      <w:r w:rsidRPr="00502418">
        <w:t xml:space="preserve">by </w:t>
      </w:r>
      <w:r w:rsidRPr="00502418">
        <w:rPr>
          <w:b/>
          <w:bCs/>
        </w:rPr>
        <w:t xml:space="preserve">31st of July 2025: </w:t>
      </w:r>
      <w:hyperlink r:id="rId11" w:history="1">
        <w:r w:rsidRPr="001910E3">
          <w:rPr>
            <w:rStyle w:val="-"/>
            <w:rFonts w:ascii="PF Bague Sans Pro" w:hAnsi="PF Bague Sans Pro"/>
            <w:sz w:val="22"/>
          </w:rPr>
          <w:t>barbara.toplek@mf.uni-lj.si</w:t>
        </w:r>
      </w:hyperlink>
    </w:p>
    <w:p w14:paraId="344E7AC9" w14:textId="77777777" w:rsidR="003B60FB" w:rsidRDefault="003B60FB" w:rsidP="00502418">
      <w:pPr>
        <w:rPr>
          <w:color w:val="4472C4" w:themeColor="accent1"/>
        </w:rPr>
      </w:pPr>
    </w:p>
    <w:tbl>
      <w:tblPr>
        <w:tblStyle w:val="ae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4531"/>
        <w:gridCol w:w="1276"/>
        <w:gridCol w:w="1263"/>
      </w:tblGrid>
      <w:tr w:rsidR="003B60FB" w14:paraId="4CB69429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6292B4DC" w14:textId="3F06181C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Name:</w:t>
            </w:r>
          </w:p>
        </w:tc>
        <w:tc>
          <w:tcPr>
            <w:tcW w:w="7070" w:type="dxa"/>
            <w:gridSpan w:val="3"/>
            <w:vAlign w:val="center"/>
          </w:tcPr>
          <w:p w14:paraId="313155D5" w14:textId="77777777" w:rsidR="003B60FB" w:rsidRDefault="003B60FB" w:rsidP="003B60FB"/>
        </w:tc>
      </w:tr>
      <w:tr w:rsidR="003B60FB" w14:paraId="0CEAB9D5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135EC330" w14:textId="2362F04B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Surname:</w:t>
            </w:r>
          </w:p>
        </w:tc>
        <w:tc>
          <w:tcPr>
            <w:tcW w:w="7070" w:type="dxa"/>
            <w:gridSpan w:val="3"/>
            <w:vAlign w:val="center"/>
          </w:tcPr>
          <w:p w14:paraId="3572B732" w14:textId="698EEEDF" w:rsidR="003B60FB" w:rsidRDefault="003B60FB" w:rsidP="003B60FB"/>
        </w:tc>
      </w:tr>
      <w:tr w:rsidR="003B60FB" w14:paraId="2D45DE7E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23E7CA7E" w14:textId="12FAA491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Gender:</w:t>
            </w:r>
          </w:p>
        </w:tc>
        <w:tc>
          <w:tcPr>
            <w:tcW w:w="7070" w:type="dxa"/>
            <w:gridSpan w:val="3"/>
            <w:vAlign w:val="center"/>
          </w:tcPr>
          <w:p w14:paraId="0E4FFA66" w14:textId="77777777" w:rsidR="003B60FB" w:rsidRDefault="003B60FB" w:rsidP="003B60FB"/>
        </w:tc>
      </w:tr>
      <w:tr w:rsidR="003B60FB" w14:paraId="1A7B3F99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6C754D87" w14:textId="5F986273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Nationality:</w:t>
            </w:r>
          </w:p>
        </w:tc>
        <w:tc>
          <w:tcPr>
            <w:tcW w:w="7070" w:type="dxa"/>
            <w:gridSpan w:val="3"/>
            <w:vAlign w:val="center"/>
          </w:tcPr>
          <w:p w14:paraId="6B2C385D" w14:textId="77777777" w:rsidR="003B60FB" w:rsidRDefault="003B60FB" w:rsidP="003B60FB"/>
        </w:tc>
      </w:tr>
      <w:tr w:rsidR="003B60FB" w14:paraId="593D9EB9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05439525" w14:textId="0C66B935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Professional Title:</w:t>
            </w:r>
          </w:p>
        </w:tc>
        <w:tc>
          <w:tcPr>
            <w:tcW w:w="7070" w:type="dxa"/>
            <w:gridSpan w:val="3"/>
            <w:vAlign w:val="center"/>
          </w:tcPr>
          <w:p w14:paraId="0CBD67A3" w14:textId="77777777" w:rsidR="003B60FB" w:rsidRDefault="003B60FB" w:rsidP="003B60FB"/>
        </w:tc>
      </w:tr>
      <w:tr w:rsidR="003B60FB" w14:paraId="5E1DD18F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2BFEF620" w14:textId="3AC108A3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Address:</w:t>
            </w:r>
          </w:p>
        </w:tc>
        <w:tc>
          <w:tcPr>
            <w:tcW w:w="7070" w:type="dxa"/>
            <w:gridSpan w:val="3"/>
            <w:vAlign w:val="center"/>
          </w:tcPr>
          <w:p w14:paraId="6F34F813" w14:textId="77777777" w:rsidR="003B60FB" w:rsidRDefault="003B60FB" w:rsidP="003B60FB"/>
        </w:tc>
      </w:tr>
      <w:tr w:rsidR="003B60FB" w14:paraId="1D8C04F8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7F7C481F" w14:textId="555684A5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Country:</w:t>
            </w:r>
          </w:p>
        </w:tc>
        <w:tc>
          <w:tcPr>
            <w:tcW w:w="7070" w:type="dxa"/>
            <w:gridSpan w:val="3"/>
            <w:vAlign w:val="center"/>
          </w:tcPr>
          <w:p w14:paraId="5DE7B808" w14:textId="77777777" w:rsidR="003B60FB" w:rsidRDefault="003B60FB" w:rsidP="003B60FB"/>
        </w:tc>
      </w:tr>
      <w:tr w:rsidR="003B60FB" w14:paraId="08771F58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3C39A285" w14:textId="78177AF2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Email:</w:t>
            </w:r>
          </w:p>
        </w:tc>
        <w:tc>
          <w:tcPr>
            <w:tcW w:w="7070" w:type="dxa"/>
            <w:gridSpan w:val="3"/>
            <w:vAlign w:val="center"/>
          </w:tcPr>
          <w:p w14:paraId="0A1CA874" w14:textId="77777777" w:rsidR="003B60FB" w:rsidRDefault="003B60FB" w:rsidP="003B60FB"/>
        </w:tc>
      </w:tr>
      <w:tr w:rsidR="003B60FB" w14:paraId="6DF66B20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2CB9745A" w14:textId="0E3F4E6E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Telephone Number:</w:t>
            </w:r>
          </w:p>
        </w:tc>
        <w:tc>
          <w:tcPr>
            <w:tcW w:w="7070" w:type="dxa"/>
            <w:gridSpan w:val="3"/>
            <w:vAlign w:val="center"/>
          </w:tcPr>
          <w:p w14:paraId="61B1682D" w14:textId="77777777" w:rsidR="003B60FB" w:rsidRDefault="003B60FB" w:rsidP="003B60FB"/>
        </w:tc>
      </w:tr>
      <w:tr w:rsidR="003B60FB" w14:paraId="740869C8" w14:textId="77777777" w:rsidTr="0037163B">
        <w:trPr>
          <w:trHeight w:val="510"/>
        </w:trPr>
        <w:tc>
          <w:tcPr>
            <w:tcW w:w="2552" w:type="dxa"/>
            <w:vAlign w:val="center"/>
          </w:tcPr>
          <w:p w14:paraId="60385A24" w14:textId="1CD09BA7" w:rsidR="003B60FB" w:rsidRPr="003B60FB" w:rsidRDefault="003B60FB" w:rsidP="003B60FB">
            <w:pPr>
              <w:rPr>
                <w:b/>
                <w:bCs/>
              </w:rPr>
            </w:pPr>
            <w:r w:rsidRPr="003B60FB">
              <w:rPr>
                <w:b/>
                <w:bCs/>
              </w:rPr>
              <w:t>Mobile Number:</w:t>
            </w:r>
          </w:p>
        </w:tc>
        <w:tc>
          <w:tcPr>
            <w:tcW w:w="7070" w:type="dxa"/>
            <w:gridSpan w:val="3"/>
            <w:vAlign w:val="center"/>
          </w:tcPr>
          <w:p w14:paraId="6CE6F9C2" w14:textId="77777777" w:rsidR="003B60FB" w:rsidRDefault="003B60FB" w:rsidP="003B60FB"/>
        </w:tc>
      </w:tr>
      <w:tr w:rsidR="00C20095" w14:paraId="4C9E8B4B" w14:textId="77777777" w:rsidTr="00BE469E">
        <w:trPr>
          <w:trHeight w:val="510"/>
        </w:trPr>
        <w:tc>
          <w:tcPr>
            <w:tcW w:w="708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A8858D2" w14:textId="77777777" w:rsidR="00C20095" w:rsidRPr="00E125B7" w:rsidRDefault="00C20095" w:rsidP="00C20095"/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7BC422B6" w14:textId="6A40C65E" w:rsidR="00C20095" w:rsidRPr="00C20095" w:rsidRDefault="00C20095" w:rsidP="00C20095">
            <w:pPr>
              <w:jc w:val="center"/>
              <w:rPr>
                <w:b/>
                <w:bCs/>
              </w:rPr>
            </w:pPr>
            <w:r w:rsidRPr="00C20095">
              <w:rPr>
                <w:b/>
                <w:bCs/>
              </w:rPr>
              <w:t>YES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vAlign w:val="center"/>
          </w:tcPr>
          <w:p w14:paraId="2E74A9B0" w14:textId="726140D0" w:rsidR="00C20095" w:rsidRPr="00C20095" w:rsidRDefault="00C20095" w:rsidP="00C20095">
            <w:pPr>
              <w:jc w:val="center"/>
              <w:rPr>
                <w:b/>
                <w:bCs/>
              </w:rPr>
            </w:pPr>
            <w:r w:rsidRPr="00C20095">
              <w:rPr>
                <w:b/>
                <w:bCs/>
              </w:rPr>
              <w:t>NO</w:t>
            </w:r>
          </w:p>
        </w:tc>
      </w:tr>
      <w:tr w:rsidR="00E125B7" w14:paraId="3AC62F71" w14:textId="59B911A2" w:rsidTr="00BE469E">
        <w:trPr>
          <w:trHeight w:val="510"/>
        </w:trPr>
        <w:tc>
          <w:tcPr>
            <w:tcW w:w="7083" w:type="dxa"/>
            <w:gridSpan w:val="2"/>
            <w:vAlign w:val="center"/>
          </w:tcPr>
          <w:p w14:paraId="6369A2F4" w14:textId="3E614787" w:rsidR="00E125B7" w:rsidRPr="00E125B7" w:rsidRDefault="00E125B7" w:rsidP="00C20095">
            <w:r w:rsidRPr="00E125B7">
              <w:t>Are you a EURACT member for the year 2025?</w:t>
            </w:r>
          </w:p>
        </w:tc>
        <w:tc>
          <w:tcPr>
            <w:tcW w:w="1276" w:type="dxa"/>
            <w:vAlign w:val="center"/>
          </w:tcPr>
          <w:p w14:paraId="669D4753" w14:textId="088070FD" w:rsidR="00E125B7" w:rsidRDefault="00E125B7" w:rsidP="00C20095">
            <w:pPr>
              <w:jc w:val="center"/>
            </w:pPr>
          </w:p>
        </w:tc>
        <w:tc>
          <w:tcPr>
            <w:tcW w:w="1263" w:type="dxa"/>
            <w:vAlign w:val="center"/>
          </w:tcPr>
          <w:p w14:paraId="2BE65A21" w14:textId="115A095C" w:rsidR="00E125B7" w:rsidRDefault="00E125B7" w:rsidP="00C20095">
            <w:pPr>
              <w:jc w:val="center"/>
            </w:pPr>
          </w:p>
        </w:tc>
      </w:tr>
      <w:tr w:rsidR="00E125B7" w14:paraId="7E06AC22" w14:textId="16BE09B8" w:rsidTr="00BE469E">
        <w:trPr>
          <w:trHeight w:val="510"/>
        </w:trPr>
        <w:tc>
          <w:tcPr>
            <w:tcW w:w="7083" w:type="dxa"/>
            <w:gridSpan w:val="2"/>
            <w:vAlign w:val="center"/>
          </w:tcPr>
          <w:p w14:paraId="6016D84B" w14:textId="502A0220" w:rsidR="00E125B7" w:rsidRPr="00E125B7" w:rsidRDefault="00B07924" w:rsidP="00C20095">
            <w:r w:rsidRPr="00B07924">
              <w:t>Do you apply for sponsorship by EURACT</w:t>
            </w:r>
            <w:r>
              <w:t>?</w:t>
            </w:r>
          </w:p>
        </w:tc>
        <w:tc>
          <w:tcPr>
            <w:tcW w:w="1276" w:type="dxa"/>
            <w:vAlign w:val="center"/>
          </w:tcPr>
          <w:p w14:paraId="677491B5" w14:textId="427B5AE0" w:rsidR="00E125B7" w:rsidRDefault="00E125B7" w:rsidP="00C20095">
            <w:pPr>
              <w:jc w:val="center"/>
            </w:pPr>
          </w:p>
        </w:tc>
        <w:tc>
          <w:tcPr>
            <w:tcW w:w="1263" w:type="dxa"/>
            <w:vAlign w:val="center"/>
          </w:tcPr>
          <w:p w14:paraId="13879A75" w14:textId="77777777" w:rsidR="00E125B7" w:rsidRDefault="00E125B7" w:rsidP="00C20095">
            <w:pPr>
              <w:jc w:val="center"/>
            </w:pPr>
          </w:p>
        </w:tc>
      </w:tr>
      <w:tr w:rsidR="00E125B7" w14:paraId="61CC6B92" w14:textId="63784D29" w:rsidTr="00BE469E">
        <w:trPr>
          <w:trHeight w:val="510"/>
        </w:trPr>
        <w:tc>
          <w:tcPr>
            <w:tcW w:w="7083" w:type="dxa"/>
            <w:gridSpan w:val="2"/>
            <w:vAlign w:val="center"/>
          </w:tcPr>
          <w:p w14:paraId="61069D52" w14:textId="2E517830" w:rsidR="00E125B7" w:rsidRPr="00E125B7" w:rsidRDefault="00C20095" w:rsidP="00C20095">
            <w:r w:rsidRPr="00C20095">
              <w:t xml:space="preserve">Have you been previously sponsored by EURACT? </w:t>
            </w:r>
          </w:p>
        </w:tc>
        <w:tc>
          <w:tcPr>
            <w:tcW w:w="1276" w:type="dxa"/>
            <w:vAlign w:val="center"/>
          </w:tcPr>
          <w:p w14:paraId="55CE2E20" w14:textId="77777777" w:rsidR="00E125B7" w:rsidRDefault="00E125B7" w:rsidP="00C20095">
            <w:pPr>
              <w:jc w:val="center"/>
            </w:pPr>
          </w:p>
        </w:tc>
        <w:tc>
          <w:tcPr>
            <w:tcW w:w="1263" w:type="dxa"/>
            <w:vAlign w:val="center"/>
          </w:tcPr>
          <w:p w14:paraId="1934FB2F" w14:textId="77777777" w:rsidR="00E125B7" w:rsidRDefault="00E125B7" w:rsidP="00C20095">
            <w:pPr>
              <w:jc w:val="center"/>
            </w:pPr>
          </w:p>
        </w:tc>
      </w:tr>
    </w:tbl>
    <w:p w14:paraId="424ECBC6" w14:textId="77777777" w:rsidR="00F77EE6" w:rsidRDefault="00F77EE6" w:rsidP="00502418"/>
    <w:p w14:paraId="1241671A" w14:textId="3C33AF8E" w:rsidR="00C20095" w:rsidRDefault="00541278" w:rsidP="00502418">
      <w:r w:rsidRPr="005C7D11">
        <w:rPr>
          <w:b/>
          <w:bCs/>
        </w:rPr>
        <w:t xml:space="preserve">If </w:t>
      </w:r>
      <w:proofErr w:type="gramStart"/>
      <w:r w:rsidRPr="005C7D11">
        <w:rPr>
          <w:b/>
          <w:bCs/>
        </w:rPr>
        <w:t>Yes</w:t>
      </w:r>
      <w:proofErr w:type="gramEnd"/>
      <w:r w:rsidRPr="00541278">
        <w:t>, for which EURACT activity:</w:t>
      </w:r>
    </w:p>
    <w:tbl>
      <w:tblPr>
        <w:tblStyle w:val="a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672"/>
        <w:gridCol w:w="4950"/>
      </w:tblGrid>
      <w:tr w:rsidR="00BE469E" w14:paraId="41AB4E6E" w14:textId="77777777" w:rsidTr="005C7D11">
        <w:trPr>
          <w:trHeight w:val="510"/>
        </w:trPr>
        <w:tc>
          <w:tcPr>
            <w:tcW w:w="2428" w:type="pct"/>
            <w:vAlign w:val="center"/>
          </w:tcPr>
          <w:p w14:paraId="43A5ED7A" w14:textId="1C23D313" w:rsidR="00BE469E" w:rsidRPr="00E125B7" w:rsidRDefault="005C7D11" w:rsidP="00057F9A">
            <w:r>
              <w:t>When:</w:t>
            </w:r>
          </w:p>
        </w:tc>
        <w:tc>
          <w:tcPr>
            <w:tcW w:w="2572" w:type="pct"/>
            <w:vAlign w:val="center"/>
          </w:tcPr>
          <w:p w14:paraId="4F9429C6" w14:textId="550D75E3" w:rsidR="00BE469E" w:rsidRDefault="005C7D11" w:rsidP="005C7D11">
            <w:r>
              <w:t>Where:</w:t>
            </w:r>
          </w:p>
        </w:tc>
      </w:tr>
      <w:tr w:rsidR="00BE469E" w14:paraId="7D4DF7D8" w14:textId="77777777" w:rsidTr="005C7D11">
        <w:trPr>
          <w:trHeight w:val="510"/>
        </w:trPr>
        <w:tc>
          <w:tcPr>
            <w:tcW w:w="2428" w:type="pct"/>
            <w:vAlign w:val="center"/>
          </w:tcPr>
          <w:p w14:paraId="63ECBC5C" w14:textId="7E372BDC" w:rsidR="00BE469E" w:rsidRPr="00E125B7" w:rsidRDefault="005C7D11" w:rsidP="00057F9A">
            <w:r>
              <w:t>Signature:</w:t>
            </w:r>
          </w:p>
        </w:tc>
        <w:tc>
          <w:tcPr>
            <w:tcW w:w="2572" w:type="pct"/>
            <w:vAlign w:val="center"/>
          </w:tcPr>
          <w:p w14:paraId="0C030392" w14:textId="5882D73A" w:rsidR="00BE469E" w:rsidRDefault="005C7D11" w:rsidP="005C7D11">
            <w:r>
              <w:t>Date:</w:t>
            </w:r>
          </w:p>
        </w:tc>
      </w:tr>
    </w:tbl>
    <w:p w14:paraId="61C2F5E3" w14:textId="77777777" w:rsidR="00722890" w:rsidRDefault="00722890" w:rsidP="00502418"/>
    <w:p w14:paraId="184CFB99" w14:textId="77777777" w:rsidR="00722890" w:rsidRDefault="00722890" w:rsidP="00722890">
      <w:r>
        <w:t>Looking forward to meeting you in person, for any additional questions, please contact:</w:t>
      </w:r>
    </w:p>
    <w:p w14:paraId="24B015C5" w14:textId="77777777" w:rsidR="00BE469E" w:rsidRDefault="00BE469E" w:rsidP="00722890"/>
    <w:p w14:paraId="5C5CD514" w14:textId="4D51F6FE" w:rsidR="00722890" w:rsidRPr="00722890" w:rsidRDefault="00722890" w:rsidP="00722890">
      <w:pPr>
        <w:spacing w:after="0"/>
        <w:rPr>
          <w:b/>
          <w:bCs/>
        </w:rPr>
      </w:pPr>
      <w:r w:rsidRPr="00722890">
        <w:rPr>
          <w:b/>
          <w:bCs/>
        </w:rPr>
        <w:t xml:space="preserve">Dr Spyridon Klinis - EURACT Council Member (Greece) </w:t>
      </w:r>
    </w:p>
    <w:p w14:paraId="2E348803" w14:textId="381ED207" w:rsidR="00722890" w:rsidRDefault="00722890" w:rsidP="00722890">
      <w:pPr>
        <w:spacing w:before="0"/>
      </w:pPr>
      <w:r>
        <w:t xml:space="preserve">Member of the Educational Committee of HIPPOCRATES - </w:t>
      </w:r>
      <w:r>
        <w:br/>
        <w:t>Association of General Practice &amp; Family Medicine of Greece</w:t>
      </w:r>
      <w:r>
        <w:br/>
      </w:r>
      <w:hyperlink r:id="rId12" w:history="1">
        <w:r w:rsidRPr="001910E3">
          <w:rPr>
            <w:rStyle w:val="-"/>
            <w:rFonts w:ascii="PF Bague Sans Pro" w:hAnsi="PF Bague Sans Pro"/>
            <w:sz w:val="22"/>
          </w:rPr>
          <w:t>spklinis@yahoo.gr</w:t>
        </w:r>
      </w:hyperlink>
    </w:p>
    <w:sectPr w:rsidR="00722890" w:rsidSect="007228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1985" w:right="1134" w:bottom="567" w:left="1134" w:header="2268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56FDC" w14:textId="77777777" w:rsidR="001D28A3" w:rsidRDefault="001D28A3" w:rsidP="00FF1241">
      <w:r>
        <w:separator/>
      </w:r>
    </w:p>
  </w:endnote>
  <w:endnote w:type="continuationSeparator" w:id="0">
    <w:p w14:paraId="6FEBB2AF" w14:textId="77777777" w:rsidR="001D28A3" w:rsidRDefault="001D28A3" w:rsidP="00FF1241">
      <w:r>
        <w:continuationSeparator/>
      </w:r>
    </w:p>
  </w:endnote>
  <w:endnote w:type="continuationNotice" w:id="1">
    <w:p w14:paraId="79E36BD9" w14:textId="77777777" w:rsidR="001D28A3" w:rsidRDefault="001D28A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Bold">
    <w:altName w:val="Arial Nova"/>
    <w:panose1 w:val="00000000000000000000"/>
    <w:charset w:val="00"/>
    <w:family w:val="roman"/>
    <w:notTrueType/>
    <w:pitch w:val="default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" w:fontKey="{8FAB28F1-6B32-464C-840A-25451771E6D9}"/>
    <w:embedBold r:id="rId2" w:fontKey="{B9167F9D-013C-40A8-914C-9E09D37F2774}"/>
    <w:embedBoldItalic r:id="rId3" w:fontKey="{67A7927F-9544-4842-A5C1-DC9E397F16C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1255E2CD-34EA-4EF5-BA89-9D83562DC46E}"/>
    <w:embedBold r:id="rId5" w:fontKey="{4668D54B-F724-4960-B311-7F20107E0A10}"/>
    <w:embedItalic r:id="rId6" w:fontKey="{C1C64FE9-17DB-409C-9CB1-ABB92E6619BB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7" w:fontKey="{8CCFA848-A486-44FF-A15D-386EFF1B0F60}"/>
    <w:embedBold r:id="rId8" w:fontKey="{B51B52CC-3B24-4684-9B06-165713B98BAB}"/>
    <w:embedItalic r:id="rId9" w:fontKey="{43710E05-1649-4B34-90A3-DE861AA7EB6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PF Bague Sans Pro">
    <w:altName w:val="Calibri"/>
    <w:panose1 w:val="00000000000000000000"/>
    <w:charset w:val="00"/>
    <w:family w:val="modern"/>
    <w:notTrueType/>
    <w:pitch w:val="variable"/>
    <w:sig w:usb0="A00002B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10" w:fontKey="{96FA0DC1-553A-4D4B-A3E6-9F1001037315}"/>
  </w:font>
  <w:font w:name="PF Centro Slab Pro">
    <w:altName w:val="Calibri"/>
    <w:panose1 w:val="00000000000000000000"/>
    <w:charset w:val="00"/>
    <w:family w:val="modern"/>
    <w:notTrueType/>
    <w:pitch w:val="variable"/>
    <w:sig w:usb0="E00002BF" w:usb1="5000E0FB" w:usb2="00000000" w:usb3="00000000" w:csb0="0000019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1" w:fontKey="{59D93F16-A133-41C1-ACDC-90080F28ED46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2" w:fontKey="{CF51FE37-14C8-4C88-81E5-F90BD27CF49E}"/>
  </w:font>
  <w:font w:name="PF Bague Sans Pro Light">
    <w:panose1 w:val="00000000000000000000"/>
    <w:charset w:val="00"/>
    <w:family w:val="modern"/>
    <w:notTrueType/>
    <w:pitch w:val="variable"/>
    <w:sig w:usb0="A00002BF" w:usb1="50002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13" w:fontKey="{3357046D-0462-429E-86D2-C9A6501CD648}"/>
    <w:embedItalic r:id="rId14" w:fontKey="{3785C8B7-3750-4A05-A0F5-6CBE87DDF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199CC" w14:textId="77777777" w:rsidR="00A84EE7" w:rsidRDefault="00A84EE7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BDB5" w14:textId="77777777" w:rsidR="00B11141" w:rsidRPr="00E70D41" w:rsidRDefault="00E70D41" w:rsidP="00E70D41">
    <w:pPr>
      <w:pStyle w:val="af0"/>
      <w:jc w:val="right"/>
      <w:rPr>
        <w:sz w:val="15"/>
        <w:szCs w:val="15"/>
      </w:rPr>
    </w:pPr>
    <w:r w:rsidRPr="00096D1B">
      <w:rPr>
        <w:sz w:val="15"/>
        <w:szCs w:val="15"/>
      </w:rPr>
      <w:fldChar w:fldCharType="begin"/>
    </w:r>
    <w:r w:rsidRPr="00096D1B">
      <w:rPr>
        <w:sz w:val="15"/>
        <w:szCs w:val="15"/>
      </w:rPr>
      <w:instrText xml:space="preserve"> PAGE  \* Arabic </w:instrText>
    </w:r>
    <w:r w:rsidRPr="00096D1B">
      <w:rPr>
        <w:sz w:val="15"/>
        <w:szCs w:val="15"/>
      </w:rPr>
      <w:fldChar w:fldCharType="separate"/>
    </w:r>
    <w:r>
      <w:rPr>
        <w:sz w:val="15"/>
        <w:szCs w:val="15"/>
      </w:rPr>
      <w:t>1</w:t>
    </w:r>
    <w:r w:rsidRPr="00096D1B">
      <w:rPr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6654" w14:textId="6CD6E275" w:rsidR="00B11141" w:rsidRPr="00E70D41" w:rsidRDefault="00B11141" w:rsidP="00AA626F">
    <w:pPr>
      <w:pStyle w:val="af0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42E1" w14:textId="77777777" w:rsidR="001D28A3" w:rsidRPr="00917C55" w:rsidRDefault="001D28A3" w:rsidP="00FF1241">
      <w:pPr>
        <w:rPr>
          <w:color w:val="E9666D"/>
        </w:rPr>
      </w:pPr>
      <w:r w:rsidRPr="00917C55">
        <w:rPr>
          <w:color w:val="E9666D"/>
        </w:rPr>
        <w:separator/>
      </w:r>
    </w:p>
  </w:footnote>
  <w:footnote w:type="continuationSeparator" w:id="0">
    <w:p w14:paraId="460F01F2" w14:textId="77777777" w:rsidR="001D28A3" w:rsidRDefault="001D28A3" w:rsidP="00FF1241">
      <w:r>
        <w:continuationSeparator/>
      </w:r>
    </w:p>
  </w:footnote>
  <w:footnote w:type="continuationNotice" w:id="1">
    <w:p w14:paraId="1B300BA6" w14:textId="77777777" w:rsidR="001D28A3" w:rsidRDefault="001D28A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7DDDC" w14:textId="03B0D13E" w:rsidR="008A1210" w:rsidRDefault="008A121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72669" w14:textId="16FCC72E" w:rsidR="00A57870" w:rsidRPr="00F77EE6" w:rsidRDefault="00A57870">
    <w:pPr>
      <w:pStyle w:val="af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3A8B0" w14:textId="36EEA8D4" w:rsidR="00DE496A" w:rsidRPr="00CB55B9" w:rsidRDefault="004267F3" w:rsidP="00CB55B9">
    <w:pPr>
      <w:spacing w:before="0" w:after="0" w:line="160" w:lineRule="exact"/>
      <w:rPr>
        <w:noProof/>
        <w:sz w:val="15"/>
        <w:szCs w:val="15"/>
      </w:rPr>
    </w:pPr>
    <w:r>
      <w:rPr>
        <w:noProof/>
        <w:sz w:val="15"/>
        <w:szCs w:val="15"/>
      </w:rPr>
      <w:drawing>
        <wp:anchor distT="0" distB="0" distL="114300" distR="114300" simplePos="0" relativeHeight="251677696" behindDoc="0" locked="0" layoutInCell="1" allowOverlap="1" wp14:anchorId="3063DAFB" wp14:editId="376B305C">
          <wp:simplePos x="0" y="0"/>
          <wp:positionH relativeFrom="column">
            <wp:posOffset>-27940</wp:posOffset>
          </wp:positionH>
          <wp:positionV relativeFrom="paragraph">
            <wp:posOffset>-858520</wp:posOffset>
          </wp:positionV>
          <wp:extent cx="1993900" cy="663575"/>
          <wp:effectExtent l="0" t="0" r="6350" b="3175"/>
          <wp:wrapSquare wrapText="bothSides"/>
          <wp:docPr id="575767335" name="Picture 5" descr="A black background with blue and yellow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121642" name="Picture 5" descr="A black background with blue and yellow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0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5"/>
        <w:szCs w:val="15"/>
      </w:rPr>
      <w:drawing>
        <wp:anchor distT="0" distB="0" distL="114300" distR="114300" simplePos="0" relativeHeight="251675648" behindDoc="0" locked="0" layoutInCell="1" allowOverlap="1" wp14:anchorId="5D215053" wp14:editId="49796ACD">
          <wp:simplePos x="0" y="0"/>
          <wp:positionH relativeFrom="column">
            <wp:posOffset>4671060</wp:posOffset>
          </wp:positionH>
          <wp:positionV relativeFrom="paragraph">
            <wp:posOffset>-1154430</wp:posOffset>
          </wp:positionV>
          <wp:extent cx="1422400" cy="980440"/>
          <wp:effectExtent l="0" t="0" r="6350" b="0"/>
          <wp:wrapSquare wrapText="bothSides"/>
          <wp:docPr id="37712164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121642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980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32E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84F2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EE1F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E01B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0245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9003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E4E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0863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309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84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591A50"/>
    <w:multiLevelType w:val="hybridMultilevel"/>
    <w:tmpl w:val="4CA0213A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81622"/>
    <w:multiLevelType w:val="hybridMultilevel"/>
    <w:tmpl w:val="AADAF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227E2"/>
    <w:multiLevelType w:val="hybridMultilevel"/>
    <w:tmpl w:val="8DB875D2"/>
    <w:lvl w:ilvl="0" w:tplc="8042C100">
      <w:start w:val="1"/>
      <w:numFmt w:val="decimal"/>
      <w:pStyle w:val="Figure"/>
      <w:lvlText w:val="Figure %1."/>
      <w:lvlJc w:val="left"/>
      <w:pPr>
        <w:ind w:left="360" w:hanging="360"/>
      </w:pPr>
      <w:rPr>
        <w:rFonts w:ascii="Arial Nova Bold" w:hAnsi="Arial Nova Bold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75153"/>
    <w:multiLevelType w:val="multilevel"/>
    <w:tmpl w:val="ECC008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96F7DBC"/>
    <w:multiLevelType w:val="hybridMultilevel"/>
    <w:tmpl w:val="B832F38E"/>
    <w:lvl w:ilvl="0" w:tplc="61F6B710">
      <w:numFmt w:val="bullet"/>
      <w:lvlText w:val="-"/>
      <w:lvlJc w:val="left"/>
      <w:pPr>
        <w:ind w:left="72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C6962"/>
    <w:multiLevelType w:val="hybridMultilevel"/>
    <w:tmpl w:val="4AA8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7236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E9575E8"/>
    <w:multiLevelType w:val="hybridMultilevel"/>
    <w:tmpl w:val="0D64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045A22"/>
    <w:multiLevelType w:val="hybridMultilevel"/>
    <w:tmpl w:val="82A0D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FB5CFB"/>
    <w:multiLevelType w:val="hybridMultilevel"/>
    <w:tmpl w:val="80B89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C2F24"/>
    <w:multiLevelType w:val="hybridMultilevel"/>
    <w:tmpl w:val="47669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1E7D37"/>
    <w:multiLevelType w:val="hybridMultilevel"/>
    <w:tmpl w:val="9ECA1F76"/>
    <w:lvl w:ilvl="0" w:tplc="462A0D88">
      <w:start w:val="3"/>
      <w:numFmt w:val="bullet"/>
      <w:lvlText w:val="-"/>
      <w:lvlJc w:val="left"/>
      <w:pPr>
        <w:ind w:left="72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750DD4"/>
    <w:multiLevelType w:val="multilevel"/>
    <w:tmpl w:val="10B0AABA"/>
    <w:lvl w:ilvl="0">
      <w:start w:val="1"/>
      <w:numFmt w:val="none"/>
      <w:lvlText w:val="Note:"/>
      <w:lvlJc w:val="left"/>
      <w:pPr>
        <w:tabs>
          <w:tab w:val="num" w:pos="0"/>
        </w:tabs>
        <w:ind w:left="0" w:firstLine="0"/>
      </w:pPr>
      <w:rPr>
        <w:rFonts w:ascii="Arial Nova" w:hAnsi="Arial Nova" w:hint="default"/>
        <w:b/>
        <w:i w:val="0"/>
        <w:caps w:val="0"/>
        <w:strike w:val="0"/>
        <w:dstrike w:val="0"/>
        <w:vanish w:val="0"/>
        <w:color w:val="404040" w:themeColor="text1" w:themeTint="BF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91518"/>
    <w:multiLevelType w:val="hybridMultilevel"/>
    <w:tmpl w:val="C804F314"/>
    <w:lvl w:ilvl="0" w:tplc="E66417F2">
      <w:start w:val="1"/>
      <w:numFmt w:val="none"/>
      <w:pStyle w:val="Source"/>
      <w:lvlText w:val="Source:"/>
      <w:lvlJc w:val="left"/>
      <w:pPr>
        <w:tabs>
          <w:tab w:val="num" w:pos="57"/>
        </w:tabs>
        <w:ind w:left="0" w:firstLine="0"/>
      </w:pPr>
      <w:rPr>
        <w:rFonts w:ascii="Arial Nova" w:hAnsi="Arial Nova" w:hint="default"/>
        <w:b/>
        <w:i w:val="0"/>
        <w:caps w:val="0"/>
        <w:strike w:val="0"/>
        <w:dstrike w:val="0"/>
        <w:vanish w:val="0"/>
        <w:color w:val="404040" w:themeColor="text1" w:themeTint="BF"/>
        <w:sz w:val="18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23269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4A96F50"/>
    <w:multiLevelType w:val="hybridMultilevel"/>
    <w:tmpl w:val="755CEA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8D7AC6"/>
    <w:multiLevelType w:val="hybridMultilevel"/>
    <w:tmpl w:val="431C1EB4"/>
    <w:lvl w:ilvl="0" w:tplc="D45453EE">
      <w:start w:val="2"/>
      <w:numFmt w:val="bullet"/>
      <w:lvlText w:val="-"/>
      <w:lvlJc w:val="left"/>
      <w:pPr>
        <w:ind w:left="720" w:hanging="360"/>
      </w:pPr>
      <w:rPr>
        <w:rFonts w:ascii="Arial Nova" w:eastAsia="Arial Nova" w:hAnsi="Arial Nova" w:cs="Mangal" w:hint="eastAsi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003259"/>
    <w:multiLevelType w:val="multilevel"/>
    <w:tmpl w:val="DBC488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44" w:hanging="1800"/>
      </w:pPr>
      <w:rPr>
        <w:rFonts w:hint="default"/>
      </w:rPr>
    </w:lvl>
  </w:abstractNum>
  <w:abstractNum w:abstractNumId="28" w15:restartNumberingAfterBreak="0">
    <w:nsid w:val="3FAF612F"/>
    <w:multiLevelType w:val="hybridMultilevel"/>
    <w:tmpl w:val="C432696E"/>
    <w:lvl w:ilvl="0" w:tplc="73F84C98">
      <w:start w:val="1"/>
      <w:numFmt w:val="none"/>
      <w:lvlText w:val="Note:"/>
      <w:lvlJc w:val="left"/>
      <w:pPr>
        <w:tabs>
          <w:tab w:val="num" w:pos="0"/>
        </w:tabs>
        <w:ind w:left="0" w:firstLine="0"/>
      </w:pPr>
      <w:rPr>
        <w:rFonts w:ascii="Arial Nova" w:hAnsi="Arial Nova" w:hint="default"/>
        <w:b/>
        <w:i w:val="0"/>
        <w:caps w:val="0"/>
        <w:strike w:val="0"/>
        <w:dstrike w:val="0"/>
        <w:vanish w:val="0"/>
        <w:color w:val="404040" w:themeColor="text1" w:themeTint="BF"/>
        <w:sz w:val="18"/>
        <w:vertAlign w:val="baseline"/>
        <w14:cntxtAlt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01372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00E25E6"/>
    <w:multiLevelType w:val="hybridMultilevel"/>
    <w:tmpl w:val="F50A302E"/>
    <w:lvl w:ilvl="0" w:tplc="5C442E1A">
      <w:numFmt w:val="bullet"/>
      <w:lvlText w:val="-"/>
      <w:lvlJc w:val="left"/>
      <w:pPr>
        <w:ind w:left="72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C1346"/>
    <w:multiLevelType w:val="hybridMultilevel"/>
    <w:tmpl w:val="5E1CB918"/>
    <w:lvl w:ilvl="0" w:tplc="34E6CC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FC7D3F"/>
    <w:multiLevelType w:val="hybridMultilevel"/>
    <w:tmpl w:val="63CAD9A6"/>
    <w:lvl w:ilvl="0" w:tplc="61F6B710">
      <w:numFmt w:val="bullet"/>
      <w:lvlText w:val="-"/>
      <w:lvlJc w:val="left"/>
      <w:pPr>
        <w:ind w:left="36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0F7A3C"/>
    <w:multiLevelType w:val="hybridMultilevel"/>
    <w:tmpl w:val="9844F148"/>
    <w:lvl w:ilvl="0" w:tplc="69E0465C">
      <w:start w:val="1"/>
      <w:numFmt w:val="none"/>
      <w:pStyle w:val="Note"/>
      <w:lvlText w:val="Note:"/>
      <w:lvlJc w:val="left"/>
      <w:pPr>
        <w:tabs>
          <w:tab w:val="num" w:pos="0"/>
        </w:tabs>
        <w:ind w:left="0" w:firstLine="0"/>
      </w:pPr>
      <w:rPr>
        <w:rFonts w:ascii="Arial Nova" w:hAnsi="Arial Nova" w:hint="default"/>
        <w:b/>
        <w:i w:val="0"/>
        <w:caps w:val="0"/>
        <w:strike w:val="0"/>
        <w:dstrike w:val="0"/>
        <w:vanish w:val="0"/>
        <w:color w:val="E9666D"/>
        <w:sz w:val="21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B14F7"/>
    <w:multiLevelType w:val="hybridMultilevel"/>
    <w:tmpl w:val="F5127220"/>
    <w:lvl w:ilvl="0" w:tplc="61F6B710">
      <w:numFmt w:val="bullet"/>
      <w:lvlText w:val="-"/>
      <w:lvlJc w:val="left"/>
      <w:pPr>
        <w:ind w:left="36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4108E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D501F21"/>
    <w:multiLevelType w:val="hybridMultilevel"/>
    <w:tmpl w:val="D3089B3C"/>
    <w:lvl w:ilvl="0" w:tplc="61F6B710">
      <w:numFmt w:val="bullet"/>
      <w:lvlText w:val="-"/>
      <w:lvlJc w:val="left"/>
      <w:pPr>
        <w:ind w:left="360" w:hanging="360"/>
      </w:pPr>
      <w:rPr>
        <w:rFonts w:ascii="Arial Nova" w:eastAsia="Times New Roman" w:hAnsi="Arial Nova" w:cs="Mang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0669B7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2632A2B"/>
    <w:multiLevelType w:val="hybridMultilevel"/>
    <w:tmpl w:val="E8105794"/>
    <w:lvl w:ilvl="0" w:tplc="61F6B710">
      <w:numFmt w:val="bullet"/>
      <w:lvlText w:val="-"/>
      <w:lvlJc w:val="left"/>
      <w:pPr>
        <w:ind w:left="720" w:hanging="360"/>
      </w:pPr>
      <w:rPr>
        <w:rFonts w:ascii="Arial Nova" w:eastAsia="Times New Roman" w:hAnsi="Arial Nova" w:cs="Manga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686BB0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595959" w:themeColor="text1" w:themeTint="A6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4660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A2963CD"/>
    <w:multiLevelType w:val="hybridMultilevel"/>
    <w:tmpl w:val="0922B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65512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CDD362F"/>
    <w:multiLevelType w:val="multilevel"/>
    <w:tmpl w:val="35AA2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171453F"/>
    <w:multiLevelType w:val="hybridMultilevel"/>
    <w:tmpl w:val="92403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A67F3"/>
    <w:multiLevelType w:val="hybridMultilevel"/>
    <w:tmpl w:val="F8128402"/>
    <w:lvl w:ilvl="0" w:tplc="443AD982">
      <w:start w:val="1"/>
      <w:numFmt w:val="decimal"/>
      <w:pStyle w:val="Table"/>
      <w:lvlText w:val="Table %1."/>
      <w:lvlJc w:val="left"/>
      <w:pPr>
        <w:ind w:left="360" w:hanging="360"/>
      </w:pPr>
      <w:rPr>
        <w:rFonts w:ascii="Arial Nova Bold" w:hAnsi="Arial Nova Bold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DE09F6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6" w15:restartNumberingAfterBreak="0">
    <w:nsid w:val="784705B8"/>
    <w:multiLevelType w:val="multilevel"/>
    <w:tmpl w:val="C804F314"/>
    <w:lvl w:ilvl="0">
      <w:start w:val="1"/>
      <w:numFmt w:val="none"/>
      <w:lvlText w:val="Source:"/>
      <w:lvlJc w:val="left"/>
      <w:pPr>
        <w:tabs>
          <w:tab w:val="num" w:pos="57"/>
        </w:tabs>
        <w:ind w:left="0" w:firstLine="0"/>
      </w:pPr>
      <w:rPr>
        <w:rFonts w:ascii="Arial Nova" w:hAnsi="Arial Nova" w:hint="default"/>
        <w:b/>
        <w:i w:val="0"/>
        <w:caps w:val="0"/>
        <w:strike w:val="0"/>
        <w:dstrike w:val="0"/>
        <w:vanish w:val="0"/>
        <w:color w:val="404040" w:themeColor="text1" w:themeTint="BF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BE6CF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36861367">
    <w:abstractNumId w:val="44"/>
  </w:num>
  <w:num w:numId="2" w16cid:durableId="1787040271">
    <w:abstractNumId w:val="12"/>
  </w:num>
  <w:num w:numId="3" w16cid:durableId="67267413">
    <w:abstractNumId w:val="38"/>
  </w:num>
  <w:num w:numId="4" w16cid:durableId="1616404899">
    <w:abstractNumId w:val="25"/>
  </w:num>
  <w:num w:numId="5" w16cid:durableId="22678571">
    <w:abstractNumId w:val="10"/>
  </w:num>
  <w:num w:numId="6" w16cid:durableId="1044673677">
    <w:abstractNumId w:val="20"/>
  </w:num>
  <w:num w:numId="7" w16cid:durableId="48575841">
    <w:abstractNumId w:val="17"/>
  </w:num>
  <w:num w:numId="8" w16cid:durableId="1382361043">
    <w:abstractNumId w:val="15"/>
  </w:num>
  <w:num w:numId="9" w16cid:durableId="11611345">
    <w:abstractNumId w:val="13"/>
  </w:num>
  <w:num w:numId="10" w16cid:durableId="1214927252">
    <w:abstractNumId w:val="27"/>
  </w:num>
  <w:num w:numId="11" w16cid:durableId="2119984466">
    <w:abstractNumId w:val="21"/>
  </w:num>
  <w:num w:numId="12" w16cid:durableId="1687554530">
    <w:abstractNumId w:val="18"/>
  </w:num>
  <w:num w:numId="13" w16cid:durableId="1447852599">
    <w:abstractNumId w:val="31"/>
  </w:num>
  <w:num w:numId="14" w16cid:durableId="1957835708">
    <w:abstractNumId w:val="42"/>
  </w:num>
  <w:num w:numId="15" w16cid:durableId="253905473">
    <w:abstractNumId w:val="14"/>
  </w:num>
  <w:num w:numId="16" w16cid:durableId="792014744">
    <w:abstractNumId w:val="30"/>
  </w:num>
  <w:num w:numId="17" w16cid:durableId="390227305">
    <w:abstractNumId w:val="40"/>
  </w:num>
  <w:num w:numId="18" w16cid:durableId="2146310256">
    <w:abstractNumId w:val="19"/>
  </w:num>
  <w:num w:numId="19" w16cid:durableId="1406994092">
    <w:abstractNumId w:val="43"/>
  </w:num>
  <w:num w:numId="20" w16cid:durableId="1163665369">
    <w:abstractNumId w:val="29"/>
  </w:num>
  <w:num w:numId="21" w16cid:durableId="621811304">
    <w:abstractNumId w:val="0"/>
  </w:num>
  <w:num w:numId="22" w16cid:durableId="740642306">
    <w:abstractNumId w:val="1"/>
  </w:num>
  <w:num w:numId="23" w16cid:durableId="19475779">
    <w:abstractNumId w:val="2"/>
  </w:num>
  <w:num w:numId="24" w16cid:durableId="1054623331">
    <w:abstractNumId w:val="3"/>
  </w:num>
  <w:num w:numId="25" w16cid:durableId="1467351376">
    <w:abstractNumId w:val="8"/>
  </w:num>
  <w:num w:numId="26" w16cid:durableId="150951795">
    <w:abstractNumId w:val="4"/>
  </w:num>
  <w:num w:numId="27" w16cid:durableId="114179951">
    <w:abstractNumId w:val="5"/>
  </w:num>
  <w:num w:numId="28" w16cid:durableId="1485201745">
    <w:abstractNumId w:val="6"/>
  </w:num>
  <w:num w:numId="29" w16cid:durableId="656224971">
    <w:abstractNumId w:val="7"/>
  </w:num>
  <w:num w:numId="30" w16cid:durableId="1567647985">
    <w:abstractNumId w:val="9"/>
  </w:num>
  <w:num w:numId="31" w16cid:durableId="970482731">
    <w:abstractNumId w:val="36"/>
  </w:num>
  <w:num w:numId="32" w16cid:durableId="954289505">
    <w:abstractNumId w:val="26"/>
  </w:num>
  <w:num w:numId="33" w16cid:durableId="590772830">
    <w:abstractNumId w:val="34"/>
  </w:num>
  <w:num w:numId="34" w16cid:durableId="1074283084">
    <w:abstractNumId w:val="32"/>
  </w:num>
  <w:num w:numId="35" w16cid:durableId="1667051254">
    <w:abstractNumId w:val="11"/>
  </w:num>
  <w:num w:numId="36" w16cid:durableId="1539048776">
    <w:abstractNumId w:val="45"/>
  </w:num>
  <w:num w:numId="37" w16cid:durableId="1232422842">
    <w:abstractNumId w:val="23"/>
  </w:num>
  <w:num w:numId="38" w16cid:durableId="1092818605">
    <w:abstractNumId w:val="16"/>
  </w:num>
  <w:num w:numId="39" w16cid:durableId="72705953">
    <w:abstractNumId w:val="41"/>
  </w:num>
  <w:num w:numId="40" w16cid:durableId="530804469">
    <w:abstractNumId w:val="35"/>
  </w:num>
  <w:num w:numId="41" w16cid:durableId="1864703327">
    <w:abstractNumId w:val="39"/>
  </w:num>
  <w:num w:numId="42" w16cid:durableId="632029541">
    <w:abstractNumId w:val="24"/>
  </w:num>
  <w:num w:numId="43" w16cid:durableId="823856963">
    <w:abstractNumId w:val="28"/>
  </w:num>
  <w:num w:numId="44" w16cid:durableId="535048194">
    <w:abstractNumId w:val="47"/>
  </w:num>
  <w:num w:numId="45" w16cid:durableId="17590342">
    <w:abstractNumId w:val="22"/>
  </w:num>
  <w:num w:numId="46" w16cid:durableId="1351683407">
    <w:abstractNumId w:val="46"/>
  </w:num>
  <w:num w:numId="47" w16cid:durableId="2004502899">
    <w:abstractNumId w:val="33"/>
  </w:num>
  <w:num w:numId="48" w16cid:durableId="1036660293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Q0NTAzMbI0NTWwNDRV0lEKTi0uzszPAykwNq4FAENRlrUtAAAA"/>
  </w:docVars>
  <w:rsids>
    <w:rsidRoot w:val="00BE5A1F"/>
    <w:rsid w:val="00003CDB"/>
    <w:rsid w:val="00005BE3"/>
    <w:rsid w:val="000061BD"/>
    <w:rsid w:val="000072B0"/>
    <w:rsid w:val="00007475"/>
    <w:rsid w:val="000134D7"/>
    <w:rsid w:val="00014079"/>
    <w:rsid w:val="00015376"/>
    <w:rsid w:val="00016E7B"/>
    <w:rsid w:val="00017F8F"/>
    <w:rsid w:val="00021DA6"/>
    <w:rsid w:val="00023244"/>
    <w:rsid w:val="0002389C"/>
    <w:rsid w:val="000248A1"/>
    <w:rsid w:val="00024EB3"/>
    <w:rsid w:val="00025B80"/>
    <w:rsid w:val="00026F7B"/>
    <w:rsid w:val="00027447"/>
    <w:rsid w:val="000301FE"/>
    <w:rsid w:val="00030CA7"/>
    <w:rsid w:val="00031A52"/>
    <w:rsid w:val="00031DF6"/>
    <w:rsid w:val="00034F66"/>
    <w:rsid w:val="00040492"/>
    <w:rsid w:val="00041B7F"/>
    <w:rsid w:val="0004371E"/>
    <w:rsid w:val="0004423B"/>
    <w:rsid w:val="000454D3"/>
    <w:rsid w:val="000457B2"/>
    <w:rsid w:val="0004646C"/>
    <w:rsid w:val="00046D03"/>
    <w:rsid w:val="00047707"/>
    <w:rsid w:val="00047A98"/>
    <w:rsid w:val="00050A63"/>
    <w:rsid w:val="00051819"/>
    <w:rsid w:val="00051F55"/>
    <w:rsid w:val="000521D8"/>
    <w:rsid w:val="00052DC6"/>
    <w:rsid w:val="000536F9"/>
    <w:rsid w:val="00053D6B"/>
    <w:rsid w:val="00054A84"/>
    <w:rsid w:val="00055732"/>
    <w:rsid w:val="00055B77"/>
    <w:rsid w:val="00055DA0"/>
    <w:rsid w:val="00056B76"/>
    <w:rsid w:val="000570BA"/>
    <w:rsid w:val="000577D9"/>
    <w:rsid w:val="00057B78"/>
    <w:rsid w:val="0006006C"/>
    <w:rsid w:val="00060995"/>
    <w:rsid w:val="00060D0C"/>
    <w:rsid w:val="000619A9"/>
    <w:rsid w:val="000619FA"/>
    <w:rsid w:val="00062AC2"/>
    <w:rsid w:val="00064CA9"/>
    <w:rsid w:val="00065CD6"/>
    <w:rsid w:val="000665E7"/>
    <w:rsid w:val="000668B5"/>
    <w:rsid w:val="00066904"/>
    <w:rsid w:val="00066B87"/>
    <w:rsid w:val="00066DCA"/>
    <w:rsid w:val="00066FBD"/>
    <w:rsid w:val="000672B3"/>
    <w:rsid w:val="0006736D"/>
    <w:rsid w:val="00070D8F"/>
    <w:rsid w:val="00070ED9"/>
    <w:rsid w:val="00071C15"/>
    <w:rsid w:val="00073302"/>
    <w:rsid w:val="00073AA4"/>
    <w:rsid w:val="00073F48"/>
    <w:rsid w:val="000741DC"/>
    <w:rsid w:val="00075D3F"/>
    <w:rsid w:val="00076CEE"/>
    <w:rsid w:val="00077137"/>
    <w:rsid w:val="00077C80"/>
    <w:rsid w:val="00080CAD"/>
    <w:rsid w:val="00082BB9"/>
    <w:rsid w:val="00082BBB"/>
    <w:rsid w:val="00083C6B"/>
    <w:rsid w:val="00084C59"/>
    <w:rsid w:val="00086A20"/>
    <w:rsid w:val="00087588"/>
    <w:rsid w:val="00087702"/>
    <w:rsid w:val="00087854"/>
    <w:rsid w:val="0009196F"/>
    <w:rsid w:val="00092A40"/>
    <w:rsid w:val="0009324E"/>
    <w:rsid w:val="0009478D"/>
    <w:rsid w:val="00094F01"/>
    <w:rsid w:val="000961FE"/>
    <w:rsid w:val="00096EE0"/>
    <w:rsid w:val="0009724D"/>
    <w:rsid w:val="00097334"/>
    <w:rsid w:val="000A0BFD"/>
    <w:rsid w:val="000A11B3"/>
    <w:rsid w:val="000A1204"/>
    <w:rsid w:val="000A14FB"/>
    <w:rsid w:val="000A16A9"/>
    <w:rsid w:val="000A209E"/>
    <w:rsid w:val="000A3843"/>
    <w:rsid w:val="000A47DE"/>
    <w:rsid w:val="000A5BC5"/>
    <w:rsid w:val="000A6080"/>
    <w:rsid w:val="000A78AE"/>
    <w:rsid w:val="000A7EA5"/>
    <w:rsid w:val="000B105B"/>
    <w:rsid w:val="000B1DA5"/>
    <w:rsid w:val="000B23C7"/>
    <w:rsid w:val="000B2982"/>
    <w:rsid w:val="000B2A72"/>
    <w:rsid w:val="000B2ED8"/>
    <w:rsid w:val="000B3188"/>
    <w:rsid w:val="000B39DB"/>
    <w:rsid w:val="000B39E4"/>
    <w:rsid w:val="000B3DB0"/>
    <w:rsid w:val="000B4AD8"/>
    <w:rsid w:val="000B53D5"/>
    <w:rsid w:val="000B5F6A"/>
    <w:rsid w:val="000B7068"/>
    <w:rsid w:val="000C2B0B"/>
    <w:rsid w:val="000C4A28"/>
    <w:rsid w:val="000C62C8"/>
    <w:rsid w:val="000C7CF8"/>
    <w:rsid w:val="000D0A6A"/>
    <w:rsid w:val="000D0B34"/>
    <w:rsid w:val="000D0F7E"/>
    <w:rsid w:val="000D0FE4"/>
    <w:rsid w:val="000D1833"/>
    <w:rsid w:val="000D320D"/>
    <w:rsid w:val="000D3CBE"/>
    <w:rsid w:val="000D494A"/>
    <w:rsid w:val="000D50D1"/>
    <w:rsid w:val="000D5FEF"/>
    <w:rsid w:val="000D6FC2"/>
    <w:rsid w:val="000D7063"/>
    <w:rsid w:val="000E0636"/>
    <w:rsid w:val="000E182F"/>
    <w:rsid w:val="000E1B88"/>
    <w:rsid w:val="000E29C3"/>
    <w:rsid w:val="000E2F2A"/>
    <w:rsid w:val="000E4146"/>
    <w:rsid w:val="000E59AB"/>
    <w:rsid w:val="000E5A99"/>
    <w:rsid w:val="000E7BC3"/>
    <w:rsid w:val="000F05F0"/>
    <w:rsid w:val="000F0846"/>
    <w:rsid w:val="000F08A6"/>
    <w:rsid w:val="000F1328"/>
    <w:rsid w:val="000F1431"/>
    <w:rsid w:val="000F1FE9"/>
    <w:rsid w:val="000F2DC9"/>
    <w:rsid w:val="000F4C12"/>
    <w:rsid w:val="000F593A"/>
    <w:rsid w:val="000F77CC"/>
    <w:rsid w:val="00100B17"/>
    <w:rsid w:val="001015A2"/>
    <w:rsid w:val="001015BD"/>
    <w:rsid w:val="00101986"/>
    <w:rsid w:val="00102029"/>
    <w:rsid w:val="001023DC"/>
    <w:rsid w:val="00102FF6"/>
    <w:rsid w:val="00103046"/>
    <w:rsid w:val="0010529B"/>
    <w:rsid w:val="001058E9"/>
    <w:rsid w:val="00106209"/>
    <w:rsid w:val="001075FA"/>
    <w:rsid w:val="0010774B"/>
    <w:rsid w:val="001102E0"/>
    <w:rsid w:val="0011117F"/>
    <w:rsid w:val="00111538"/>
    <w:rsid w:val="001122F4"/>
    <w:rsid w:val="001122FF"/>
    <w:rsid w:val="00113191"/>
    <w:rsid w:val="001133EE"/>
    <w:rsid w:val="00114ABF"/>
    <w:rsid w:val="001155B0"/>
    <w:rsid w:val="001162B7"/>
    <w:rsid w:val="00120181"/>
    <w:rsid w:val="0012026B"/>
    <w:rsid w:val="00120806"/>
    <w:rsid w:val="001219DE"/>
    <w:rsid w:val="00121F33"/>
    <w:rsid w:val="00122AB7"/>
    <w:rsid w:val="0012322A"/>
    <w:rsid w:val="00123C1C"/>
    <w:rsid w:val="00124014"/>
    <w:rsid w:val="00124C1F"/>
    <w:rsid w:val="00125368"/>
    <w:rsid w:val="00126223"/>
    <w:rsid w:val="00126344"/>
    <w:rsid w:val="00126539"/>
    <w:rsid w:val="0012704F"/>
    <w:rsid w:val="00127B50"/>
    <w:rsid w:val="0013058A"/>
    <w:rsid w:val="00130593"/>
    <w:rsid w:val="00132B82"/>
    <w:rsid w:val="00133244"/>
    <w:rsid w:val="001357CF"/>
    <w:rsid w:val="001362E4"/>
    <w:rsid w:val="00136B17"/>
    <w:rsid w:val="00136FEF"/>
    <w:rsid w:val="001377EF"/>
    <w:rsid w:val="001402DE"/>
    <w:rsid w:val="0014181B"/>
    <w:rsid w:val="00141DAF"/>
    <w:rsid w:val="00143353"/>
    <w:rsid w:val="001439C9"/>
    <w:rsid w:val="00143D5A"/>
    <w:rsid w:val="001458B9"/>
    <w:rsid w:val="00146911"/>
    <w:rsid w:val="00146F6D"/>
    <w:rsid w:val="0014746F"/>
    <w:rsid w:val="00147EAB"/>
    <w:rsid w:val="0015009C"/>
    <w:rsid w:val="00150887"/>
    <w:rsid w:val="00151948"/>
    <w:rsid w:val="00151F5F"/>
    <w:rsid w:val="00152E11"/>
    <w:rsid w:val="001537DB"/>
    <w:rsid w:val="00153A25"/>
    <w:rsid w:val="001544A9"/>
    <w:rsid w:val="00154C5A"/>
    <w:rsid w:val="00155248"/>
    <w:rsid w:val="00155FA7"/>
    <w:rsid w:val="00156477"/>
    <w:rsid w:val="001565FC"/>
    <w:rsid w:val="001567C1"/>
    <w:rsid w:val="001570EB"/>
    <w:rsid w:val="00160904"/>
    <w:rsid w:val="001612D5"/>
    <w:rsid w:val="0016186D"/>
    <w:rsid w:val="001631D9"/>
    <w:rsid w:val="001631E2"/>
    <w:rsid w:val="00163C39"/>
    <w:rsid w:val="0016480F"/>
    <w:rsid w:val="00164FC0"/>
    <w:rsid w:val="00165C21"/>
    <w:rsid w:val="001675EF"/>
    <w:rsid w:val="00167C05"/>
    <w:rsid w:val="00171E17"/>
    <w:rsid w:val="00172DA4"/>
    <w:rsid w:val="00173525"/>
    <w:rsid w:val="001738B4"/>
    <w:rsid w:val="00173982"/>
    <w:rsid w:val="00174BDF"/>
    <w:rsid w:val="001751B5"/>
    <w:rsid w:val="00175597"/>
    <w:rsid w:val="001758FB"/>
    <w:rsid w:val="00176C4C"/>
    <w:rsid w:val="0017702D"/>
    <w:rsid w:val="001776B1"/>
    <w:rsid w:val="0018104D"/>
    <w:rsid w:val="00183711"/>
    <w:rsid w:val="00183FB3"/>
    <w:rsid w:val="00184C8A"/>
    <w:rsid w:val="001857ED"/>
    <w:rsid w:val="001862AB"/>
    <w:rsid w:val="001862E9"/>
    <w:rsid w:val="001865D1"/>
    <w:rsid w:val="00186E0E"/>
    <w:rsid w:val="001872C0"/>
    <w:rsid w:val="00187AEC"/>
    <w:rsid w:val="00192A42"/>
    <w:rsid w:val="0019322F"/>
    <w:rsid w:val="0019340C"/>
    <w:rsid w:val="00193BDE"/>
    <w:rsid w:val="00194F70"/>
    <w:rsid w:val="00196432"/>
    <w:rsid w:val="00196D03"/>
    <w:rsid w:val="001A0274"/>
    <w:rsid w:val="001A0B6B"/>
    <w:rsid w:val="001A0FF5"/>
    <w:rsid w:val="001A18AA"/>
    <w:rsid w:val="001A1B05"/>
    <w:rsid w:val="001A2BED"/>
    <w:rsid w:val="001A3709"/>
    <w:rsid w:val="001A46F2"/>
    <w:rsid w:val="001A612A"/>
    <w:rsid w:val="001A6DC2"/>
    <w:rsid w:val="001B18DB"/>
    <w:rsid w:val="001B216B"/>
    <w:rsid w:val="001B3DB2"/>
    <w:rsid w:val="001B4886"/>
    <w:rsid w:val="001B6482"/>
    <w:rsid w:val="001B7056"/>
    <w:rsid w:val="001B7798"/>
    <w:rsid w:val="001C0E17"/>
    <w:rsid w:val="001C166E"/>
    <w:rsid w:val="001C3193"/>
    <w:rsid w:val="001C3EE2"/>
    <w:rsid w:val="001C3EFC"/>
    <w:rsid w:val="001C7BB6"/>
    <w:rsid w:val="001D0A74"/>
    <w:rsid w:val="001D18B4"/>
    <w:rsid w:val="001D19A1"/>
    <w:rsid w:val="001D28A3"/>
    <w:rsid w:val="001D51CC"/>
    <w:rsid w:val="001D51F2"/>
    <w:rsid w:val="001D5720"/>
    <w:rsid w:val="001D678C"/>
    <w:rsid w:val="001E087B"/>
    <w:rsid w:val="001E1D73"/>
    <w:rsid w:val="001E2A7F"/>
    <w:rsid w:val="001E2FCB"/>
    <w:rsid w:val="001E47B1"/>
    <w:rsid w:val="001E5C59"/>
    <w:rsid w:val="001E6132"/>
    <w:rsid w:val="001E6D9F"/>
    <w:rsid w:val="001F2878"/>
    <w:rsid w:val="001F5BBB"/>
    <w:rsid w:val="00200514"/>
    <w:rsid w:val="00201965"/>
    <w:rsid w:val="0020241A"/>
    <w:rsid w:val="00202ECA"/>
    <w:rsid w:val="0020392E"/>
    <w:rsid w:val="002052E8"/>
    <w:rsid w:val="002057B1"/>
    <w:rsid w:val="00207EAB"/>
    <w:rsid w:val="002111A5"/>
    <w:rsid w:val="00211D0E"/>
    <w:rsid w:val="00212F19"/>
    <w:rsid w:val="00213C7C"/>
    <w:rsid w:val="00214172"/>
    <w:rsid w:val="00214E74"/>
    <w:rsid w:val="00215254"/>
    <w:rsid w:val="00215450"/>
    <w:rsid w:val="002154AB"/>
    <w:rsid w:val="00215ED7"/>
    <w:rsid w:val="002161C6"/>
    <w:rsid w:val="00217B3C"/>
    <w:rsid w:val="00221763"/>
    <w:rsid w:val="0022292C"/>
    <w:rsid w:val="002232B8"/>
    <w:rsid w:val="00224A52"/>
    <w:rsid w:val="0022573B"/>
    <w:rsid w:val="00225985"/>
    <w:rsid w:val="00226865"/>
    <w:rsid w:val="00227F64"/>
    <w:rsid w:val="00227FB9"/>
    <w:rsid w:val="00230245"/>
    <w:rsid w:val="00231332"/>
    <w:rsid w:val="00231DB6"/>
    <w:rsid w:val="002323CC"/>
    <w:rsid w:val="00232425"/>
    <w:rsid w:val="00232E4B"/>
    <w:rsid w:val="002330A8"/>
    <w:rsid w:val="002335CB"/>
    <w:rsid w:val="00233A9F"/>
    <w:rsid w:val="002349B1"/>
    <w:rsid w:val="00235232"/>
    <w:rsid w:val="002368C0"/>
    <w:rsid w:val="002378B9"/>
    <w:rsid w:val="00237A61"/>
    <w:rsid w:val="00237F6F"/>
    <w:rsid w:val="00240334"/>
    <w:rsid w:val="00240ECD"/>
    <w:rsid w:val="00242D03"/>
    <w:rsid w:val="00243586"/>
    <w:rsid w:val="00244363"/>
    <w:rsid w:val="002448A0"/>
    <w:rsid w:val="00244E36"/>
    <w:rsid w:val="00245098"/>
    <w:rsid w:val="00246328"/>
    <w:rsid w:val="0024667F"/>
    <w:rsid w:val="00247657"/>
    <w:rsid w:val="00251B3C"/>
    <w:rsid w:val="0025288D"/>
    <w:rsid w:val="00254C3A"/>
    <w:rsid w:val="00257C81"/>
    <w:rsid w:val="00257E5D"/>
    <w:rsid w:val="0026007F"/>
    <w:rsid w:val="002601C0"/>
    <w:rsid w:val="00260D6F"/>
    <w:rsid w:val="0026132B"/>
    <w:rsid w:val="002618E6"/>
    <w:rsid w:val="00261AEA"/>
    <w:rsid w:val="002632BC"/>
    <w:rsid w:val="002638E2"/>
    <w:rsid w:val="0026494F"/>
    <w:rsid w:val="0026495A"/>
    <w:rsid w:val="00265CC6"/>
    <w:rsid w:val="00266106"/>
    <w:rsid w:val="002665D0"/>
    <w:rsid w:val="002672E4"/>
    <w:rsid w:val="002677B2"/>
    <w:rsid w:val="002716A4"/>
    <w:rsid w:val="00271AE0"/>
    <w:rsid w:val="00272D52"/>
    <w:rsid w:val="0027301A"/>
    <w:rsid w:val="00273920"/>
    <w:rsid w:val="002752BB"/>
    <w:rsid w:val="00275F57"/>
    <w:rsid w:val="00276154"/>
    <w:rsid w:val="0027655A"/>
    <w:rsid w:val="00276BF5"/>
    <w:rsid w:val="00277049"/>
    <w:rsid w:val="002772C8"/>
    <w:rsid w:val="002800C7"/>
    <w:rsid w:val="002809C2"/>
    <w:rsid w:val="00280AF6"/>
    <w:rsid w:val="002812EB"/>
    <w:rsid w:val="00281809"/>
    <w:rsid w:val="00282357"/>
    <w:rsid w:val="00282DB8"/>
    <w:rsid w:val="002839A3"/>
    <w:rsid w:val="00283B8D"/>
    <w:rsid w:val="002845E8"/>
    <w:rsid w:val="00284B22"/>
    <w:rsid w:val="002853FB"/>
    <w:rsid w:val="00286A9A"/>
    <w:rsid w:val="00286B1A"/>
    <w:rsid w:val="0028722F"/>
    <w:rsid w:val="00287396"/>
    <w:rsid w:val="00290E10"/>
    <w:rsid w:val="00291227"/>
    <w:rsid w:val="00293233"/>
    <w:rsid w:val="00294C09"/>
    <w:rsid w:val="0029506C"/>
    <w:rsid w:val="00295737"/>
    <w:rsid w:val="00296192"/>
    <w:rsid w:val="002A033D"/>
    <w:rsid w:val="002A1E4A"/>
    <w:rsid w:val="002A224C"/>
    <w:rsid w:val="002A2E5B"/>
    <w:rsid w:val="002A35C5"/>
    <w:rsid w:val="002A3BBE"/>
    <w:rsid w:val="002A3C5E"/>
    <w:rsid w:val="002A3CE3"/>
    <w:rsid w:val="002A3F06"/>
    <w:rsid w:val="002A45C4"/>
    <w:rsid w:val="002A49C8"/>
    <w:rsid w:val="002A5B78"/>
    <w:rsid w:val="002A6701"/>
    <w:rsid w:val="002A702E"/>
    <w:rsid w:val="002B1E45"/>
    <w:rsid w:val="002B3AE4"/>
    <w:rsid w:val="002B4101"/>
    <w:rsid w:val="002B6B44"/>
    <w:rsid w:val="002B6B76"/>
    <w:rsid w:val="002B6DBE"/>
    <w:rsid w:val="002B7358"/>
    <w:rsid w:val="002B78D8"/>
    <w:rsid w:val="002B7CA9"/>
    <w:rsid w:val="002C08D4"/>
    <w:rsid w:val="002C1E30"/>
    <w:rsid w:val="002C21DB"/>
    <w:rsid w:val="002C35D0"/>
    <w:rsid w:val="002C39C3"/>
    <w:rsid w:val="002C3DE5"/>
    <w:rsid w:val="002C4317"/>
    <w:rsid w:val="002C43E8"/>
    <w:rsid w:val="002C4454"/>
    <w:rsid w:val="002C5B1C"/>
    <w:rsid w:val="002C6E36"/>
    <w:rsid w:val="002C7E0E"/>
    <w:rsid w:val="002D11C3"/>
    <w:rsid w:val="002D1F32"/>
    <w:rsid w:val="002D2686"/>
    <w:rsid w:val="002D392A"/>
    <w:rsid w:val="002D5D9E"/>
    <w:rsid w:val="002D740E"/>
    <w:rsid w:val="002D773B"/>
    <w:rsid w:val="002E0039"/>
    <w:rsid w:val="002E0C7F"/>
    <w:rsid w:val="002E0F3D"/>
    <w:rsid w:val="002E1124"/>
    <w:rsid w:val="002E1E5B"/>
    <w:rsid w:val="002E3DA4"/>
    <w:rsid w:val="002E426C"/>
    <w:rsid w:val="002E45C8"/>
    <w:rsid w:val="002E4F4A"/>
    <w:rsid w:val="002E715A"/>
    <w:rsid w:val="002E7F0B"/>
    <w:rsid w:val="002F182B"/>
    <w:rsid w:val="002F1BB5"/>
    <w:rsid w:val="002F2813"/>
    <w:rsid w:val="002F4399"/>
    <w:rsid w:val="002F518E"/>
    <w:rsid w:val="003023C0"/>
    <w:rsid w:val="003028BD"/>
    <w:rsid w:val="0030369F"/>
    <w:rsid w:val="0030371A"/>
    <w:rsid w:val="003040AD"/>
    <w:rsid w:val="0030668E"/>
    <w:rsid w:val="00306E16"/>
    <w:rsid w:val="00310D8F"/>
    <w:rsid w:val="003125C5"/>
    <w:rsid w:val="00312619"/>
    <w:rsid w:val="00313BFD"/>
    <w:rsid w:val="0031401A"/>
    <w:rsid w:val="003147E9"/>
    <w:rsid w:val="00315CE1"/>
    <w:rsid w:val="00316638"/>
    <w:rsid w:val="00317B12"/>
    <w:rsid w:val="00323DD0"/>
    <w:rsid w:val="0032455E"/>
    <w:rsid w:val="003248B4"/>
    <w:rsid w:val="00324955"/>
    <w:rsid w:val="00325BF0"/>
    <w:rsid w:val="00326538"/>
    <w:rsid w:val="00327138"/>
    <w:rsid w:val="00327209"/>
    <w:rsid w:val="00327D8C"/>
    <w:rsid w:val="00327F7C"/>
    <w:rsid w:val="003304AF"/>
    <w:rsid w:val="00330550"/>
    <w:rsid w:val="00330E6C"/>
    <w:rsid w:val="00333B75"/>
    <w:rsid w:val="003349B9"/>
    <w:rsid w:val="003368DA"/>
    <w:rsid w:val="00336E4C"/>
    <w:rsid w:val="003375D3"/>
    <w:rsid w:val="00337E91"/>
    <w:rsid w:val="00340F03"/>
    <w:rsid w:val="003412E4"/>
    <w:rsid w:val="00341590"/>
    <w:rsid w:val="003434F9"/>
    <w:rsid w:val="00343E82"/>
    <w:rsid w:val="0034431D"/>
    <w:rsid w:val="00346273"/>
    <w:rsid w:val="00346919"/>
    <w:rsid w:val="00346AE5"/>
    <w:rsid w:val="003473C1"/>
    <w:rsid w:val="00350478"/>
    <w:rsid w:val="003512C9"/>
    <w:rsid w:val="003517C6"/>
    <w:rsid w:val="00351EAF"/>
    <w:rsid w:val="00352F3E"/>
    <w:rsid w:val="00355904"/>
    <w:rsid w:val="00355FEA"/>
    <w:rsid w:val="003563FF"/>
    <w:rsid w:val="0035643F"/>
    <w:rsid w:val="00356677"/>
    <w:rsid w:val="00357D36"/>
    <w:rsid w:val="00360930"/>
    <w:rsid w:val="00361CC8"/>
    <w:rsid w:val="00362148"/>
    <w:rsid w:val="00362A53"/>
    <w:rsid w:val="00362F61"/>
    <w:rsid w:val="00362FAA"/>
    <w:rsid w:val="0036345D"/>
    <w:rsid w:val="00363B84"/>
    <w:rsid w:val="0036483F"/>
    <w:rsid w:val="00365A1E"/>
    <w:rsid w:val="00365B62"/>
    <w:rsid w:val="0037163B"/>
    <w:rsid w:val="00371B5B"/>
    <w:rsid w:val="00371F29"/>
    <w:rsid w:val="0037220E"/>
    <w:rsid w:val="0037286C"/>
    <w:rsid w:val="00373094"/>
    <w:rsid w:val="003736AC"/>
    <w:rsid w:val="00373709"/>
    <w:rsid w:val="00373753"/>
    <w:rsid w:val="003748C4"/>
    <w:rsid w:val="00376B79"/>
    <w:rsid w:val="00376E8A"/>
    <w:rsid w:val="0037724F"/>
    <w:rsid w:val="00377BFD"/>
    <w:rsid w:val="003815F5"/>
    <w:rsid w:val="00382D9A"/>
    <w:rsid w:val="00384561"/>
    <w:rsid w:val="00386C48"/>
    <w:rsid w:val="0038740B"/>
    <w:rsid w:val="00387728"/>
    <w:rsid w:val="00387A64"/>
    <w:rsid w:val="0039159A"/>
    <w:rsid w:val="00391830"/>
    <w:rsid w:val="00392DC6"/>
    <w:rsid w:val="003937DA"/>
    <w:rsid w:val="00395550"/>
    <w:rsid w:val="00395761"/>
    <w:rsid w:val="003969D9"/>
    <w:rsid w:val="003A3369"/>
    <w:rsid w:val="003A33FD"/>
    <w:rsid w:val="003A4B86"/>
    <w:rsid w:val="003A5597"/>
    <w:rsid w:val="003A634F"/>
    <w:rsid w:val="003A6B1E"/>
    <w:rsid w:val="003A72D6"/>
    <w:rsid w:val="003B0443"/>
    <w:rsid w:val="003B10C5"/>
    <w:rsid w:val="003B157D"/>
    <w:rsid w:val="003B15F0"/>
    <w:rsid w:val="003B1DC3"/>
    <w:rsid w:val="003B34AE"/>
    <w:rsid w:val="003B357A"/>
    <w:rsid w:val="003B3A91"/>
    <w:rsid w:val="003B5B5F"/>
    <w:rsid w:val="003B60FB"/>
    <w:rsid w:val="003B63E2"/>
    <w:rsid w:val="003B7D5F"/>
    <w:rsid w:val="003B7ECF"/>
    <w:rsid w:val="003C0A8F"/>
    <w:rsid w:val="003C147C"/>
    <w:rsid w:val="003C217C"/>
    <w:rsid w:val="003C2E89"/>
    <w:rsid w:val="003C334B"/>
    <w:rsid w:val="003C4C76"/>
    <w:rsid w:val="003C698E"/>
    <w:rsid w:val="003C6F34"/>
    <w:rsid w:val="003C7A61"/>
    <w:rsid w:val="003C7B2A"/>
    <w:rsid w:val="003D031E"/>
    <w:rsid w:val="003D0406"/>
    <w:rsid w:val="003D080E"/>
    <w:rsid w:val="003D193E"/>
    <w:rsid w:val="003D1B1B"/>
    <w:rsid w:val="003D1EB0"/>
    <w:rsid w:val="003D20DC"/>
    <w:rsid w:val="003D2717"/>
    <w:rsid w:val="003D2832"/>
    <w:rsid w:val="003D3D1B"/>
    <w:rsid w:val="003D4FEB"/>
    <w:rsid w:val="003D7087"/>
    <w:rsid w:val="003D77C0"/>
    <w:rsid w:val="003E03A1"/>
    <w:rsid w:val="003E1430"/>
    <w:rsid w:val="003E29A5"/>
    <w:rsid w:val="003E5D57"/>
    <w:rsid w:val="003E5EFC"/>
    <w:rsid w:val="003E6A24"/>
    <w:rsid w:val="003E7263"/>
    <w:rsid w:val="003F003C"/>
    <w:rsid w:val="003F2A03"/>
    <w:rsid w:val="003F2BE8"/>
    <w:rsid w:val="003F58E9"/>
    <w:rsid w:val="003F68B1"/>
    <w:rsid w:val="00401777"/>
    <w:rsid w:val="004018ED"/>
    <w:rsid w:val="00401C87"/>
    <w:rsid w:val="00401D8B"/>
    <w:rsid w:val="00402208"/>
    <w:rsid w:val="0040477F"/>
    <w:rsid w:val="004051B5"/>
    <w:rsid w:val="00410176"/>
    <w:rsid w:val="0041029F"/>
    <w:rsid w:val="004102F8"/>
    <w:rsid w:val="00411E54"/>
    <w:rsid w:val="00412D6C"/>
    <w:rsid w:val="004137A6"/>
    <w:rsid w:val="00413FF5"/>
    <w:rsid w:val="004141A5"/>
    <w:rsid w:val="00415912"/>
    <w:rsid w:val="00416D9A"/>
    <w:rsid w:val="00416DB3"/>
    <w:rsid w:val="0041739C"/>
    <w:rsid w:val="004207E1"/>
    <w:rsid w:val="00421A3C"/>
    <w:rsid w:val="00421D5B"/>
    <w:rsid w:val="004227B5"/>
    <w:rsid w:val="0042342E"/>
    <w:rsid w:val="00424724"/>
    <w:rsid w:val="00424D0C"/>
    <w:rsid w:val="004253B3"/>
    <w:rsid w:val="00425B53"/>
    <w:rsid w:val="00425C38"/>
    <w:rsid w:val="004260BC"/>
    <w:rsid w:val="004267F3"/>
    <w:rsid w:val="00427828"/>
    <w:rsid w:val="00427EC4"/>
    <w:rsid w:val="00431D28"/>
    <w:rsid w:val="00432151"/>
    <w:rsid w:val="00432754"/>
    <w:rsid w:val="00432C02"/>
    <w:rsid w:val="00432CAC"/>
    <w:rsid w:val="0043475C"/>
    <w:rsid w:val="004347AF"/>
    <w:rsid w:val="004347BA"/>
    <w:rsid w:val="00434C2C"/>
    <w:rsid w:val="00435046"/>
    <w:rsid w:val="004359C0"/>
    <w:rsid w:val="004369D7"/>
    <w:rsid w:val="00440408"/>
    <w:rsid w:val="00440551"/>
    <w:rsid w:val="00440661"/>
    <w:rsid w:val="00440E1D"/>
    <w:rsid w:val="0044231D"/>
    <w:rsid w:val="00442B43"/>
    <w:rsid w:val="004448DB"/>
    <w:rsid w:val="00446D5F"/>
    <w:rsid w:val="004474CB"/>
    <w:rsid w:val="00447E78"/>
    <w:rsid w:val="0045004C"/>
    <w:rsid w:val="00450FC2"/>
    <w:rsid w:val="00451CC4"/>
    <w:rsid w:val="00451F46"/>
    <w:rsid w:val="00452C91"/>
    <w:rsid w:val="00452EDE"/>
    <w:rsid w:val="00454865"/>
    <w:rsid w:val="004554B7"/>
    <w:rsid w:val="00455887"/>
    <w:rsid w:val="00456325"/>
    <w:rsid w:val="00456359"/>
    <w:rsid w:val="00456A66"/>
    <w:rsid w:val="00456E57"/>
    <w:rsid w:val="00457065"/>
    <w:rsid w:val="00460C15"/>
    <w:rsid w:val="0046166F"/>
    <w:rsid w:val="0046248F"/>
    <w:rsid w:val="00463218"/>
    <w:rsid w:val="0046334E"/>
    <w:rsid w:val="00464F27"/>
    <w:rsid w:val="00465314"/>
    <w:rsid w:val="004659E6"/>
    <w:rsid w:val="00465C4A"/>
    <w:rsid w:val="00466486"/>
    <w:rsid w:val="0046779A"/>
    <w:rsid w:val="00467B8B"/>
    <w:rsid w:val="0047081B"/>
    <w:rsid w:val="00471828"/>
    <w:rsid w:val="0047269A"/>
    <w:rsid w:val="00473491"/>
    <w:rsid w:val="0047385D"/>
    <w:rsid w:val="00473C14"/>
    <w:rsid w:val="00473D7B"/>
    <w:rsid w:val="00474280"/>
    <w:rsid w:val="00474DA2"/>
    <w:rsid w:val="0047519B"/>
    <w:rsid w:val="004758EA"/>
    <w:rsid w:val="00475ED6"/>
    <w:rsid w:val="00476988"/>
    <w:rsid w:val="004806A1"/>
    <w:rsid w:val="00480B6F"/>
    <w:rsid w:val="00481AB8"/>
    <w:rsid w:val="00481DC5"/>
    <w:rsid w:val="00482308"/>
    <w:rsid w:val="0048309F"/>
    <w:rsid w:val="004841EE"/>
    <w:rsid w:val="004851F7"/>
    <w:rsid w:val="00485439"/>
    <w:rsid w:val="00485706"/>
    <w:rsid w:val="00485A3A"/>
    <w:rsid w:val="00487AD2"/>
    <w:rsid w:val="004901EC"/>
    <w:rsid w:val="004908C2"/>
    <w:rsid w:val="00491C88"/>
    <w:rsid w:val="00492742"/>
    <w:rsid w:val="0049317A"/>
    <w:rsid w:val="00493827"/>
    <w:rsid w:val="00494642"/>
    <w:rsid w:val="004971F3"/>
    <w:rsid w:val="004975E9"/>
    <w:rsid w:val="00497C30"/>
    <w:rsid w:val="004A0D22"/>
    <w:rsid w:val="004A1C02"/>
    <w:rsid w:val="004A394F"/>
    <w:rsid w:val="004A43BF"/>
    <w:rsid w:val="004A4D93"/>
    <w:rsid w:val="004A5CD1"/>
    <w:rsid w:val="004A6E63"/>
    <w:rsid w:val="004A6EE7"/>
    <w:rsid w:val="004B0D9C"/>
    <w:rsid w:val="004B2C5D"/>
    <w:rsid w:val="004B3440"/>
    <w:rsid w:val="004B5AA7"/>
    <w:rsid w:val="004B5B29"/>
    <w:rsid w:val="004B5D9B"/>
    <w:rsid w:val="004B63C2"/>
    <w:rsid w:val="004B70F4"/>
    <w:rsid w:val="004B7437"/>
    <w:rsid w:val="004B78AE"/>
    <w:rsid w:val="004B7B49"/>
    <w:rsid w:val="004C0C7E"/>
    <w:rsid w:val="004C0FCC"/>
    <w:rsid w:val="004C3599"/>
    <w:rsid w:val="004C4C65"/>
    <w:rsid w:val="004C4D8E"/>
    <w:rsid w:val="004C5738"/>
    <w:rsid w:val="004C5EB5"/>
    <w:rsid w:val="004C63A0"/>
    <w:rsid w:val="004C6518"/>
    <w:rsid w:val="004C7B94"/>
    <w:rsid w:val="004D054D"/>
    <w:rsid w:val="004D15E9"/>
    <w:rsid w:val="004D1EF1"/>
    <w:rsid w:val="004D20AD"/>
    <w:rsid w:val="004D21E3"/>
    <w:rsid w:val="004D238A"/>
    <w:rsid w:val="004D282C"/>
    <w:rsid w:val="004D334E"/>
    <w:rsid w:val="004D51A6"/>
    <w:rsid w:val="004D572C"/>
    <w:rsid w:val="004D5DF8"/>
    <w:rsid w:val="004D6284"/>
    <w:rsid w:val="004D6491"/>
    <w:rsid w:val="004D6DD2"/>
    <w:rsid w:val="004D72BE"/>
    <w:rsid w:val="004D74B0"/>
    <w:rsid w:val="004E05F1"/>
    <w:rsid w:val="004E28B3"/>
    <w:rsid w:val="004E3E08"/>
    <w:rsid w:val="004E4588"/>
    <w:rsid w:val="004E4A49"/>
    <w:rsid w:val="004E4FB1"/>
    <w:rsid w:val="004E5029"/>
    <w:rsid w:val="004E5448"/>
    <w:rsid w:val="004E5DD9"/>
    <w:rsid w:val="004E64FA"/>
    <w:rsid w:val="004E66CA"/>
    <w:rsid w:val="004E7A62"/>
    <w:rsid w:val="004E7F82"/>
    <w:rsid w:val="004F0484"/>
    <w:rsid w:val="004F16B7"/>
    <w:rsid w:val="004F1DF4"/>
    <w:rsid w:val="004F2664"/>
    <w:rsid w:val="004F2847"/>
    <w:rsid w:val="004F36E9"/>
    <w:rsid w:val="004F3FF7"/>
    <w:rsid w:val="004F40BF"/>
    <w:rsid w:val="004F4401"/>
    <w:rsid w:val="004F4E9B"/>
    <w:rsid w:val="005022C2"/>
    <w:rsid w:val="00502418"/>
    <w:rsid w:val="00503016"/>
    <w:rsid w:val="00503C44"/>
    <w:rsid w:val="0050495A"/>
    <w:rsid w:val="0050524F"/>
    <w:rsid w:val="00505967"/>
    <w:rsid w:val="00506061"/>
    <w:rsid w:val="005061EC"/>
    <w:rsid w:val="00506846"/>
    <w:rsid w:val="00506F31"/>
    <w:rsid w:val="00507394"/>
    <w:rsid w:val="00507A96"/>
    <w:rsid w:val="005106CD"/>
    <w:rsid w:val="00511CC8"/>
    <w:rsid w:val="00512239"/>
    <w:rsid w:val="005122B2"/>
    <w:rsid w:val="0051487D"/>
    <w:rsid w:val="00514A6A"/>
    <w:rsid w:val="00517AC0"/>
    <w:rsid w:val="00517F64"/>
    <w:rsid w:val="0052038F"/>
    <w:rsid w:val="005209AC"/>
    <w:rsid w:val="00521E2A"/>
    <w:rsid w:val="00522C38"/>
    <w:rsid w:val="0052311D"/>
    <w:rsid w:val="00524814"/>
    <w:rsid w:val="005256F0"/>
    <w:rsid w:val="00525A2D"/>
    <w:rsid w:val="0052612A"/>
    <w:rsid w:val="0052767B"/>
    <w:rsid w:val="00532320"/>
    <w:rsid w:val="005335C6"/>
    <w:rsid w:val="00533BFD"/>
    <w:rsid w:val="00534931"/>
    <w:rsid w:val="00535211"/>
    <w:rsid w:val="00535560"/>
    <w:rsid w:val="005357F2"/>
    <w:rsid w:val="00535BF5"/>
    <w:rsid w:val="0053774C"/>
    <w:rsid w:val="00540ACB"/>
    <w:rsid w:val="00540F60"/>
    <w:rsid w:val="00541278"/>
    <w:rsid w:val="0054239C"/>
    <w:rsid w:val="00542E05"/>
    <w:rsid w:val="0054342F"/>
    <w:rsid w:val="00543AC9"/>
    <w:rsid w:val="00544457"/>
    <w:rsid w:val="00544A21"/>
    <w:rsid w:val="005455F4"/>
    <w:rsid w:val="00545811"/>
    <w:rsid w:val="0054589D"/>
    <w:rsid w:val="00545F1B"/>
    <w:rsid w:val="00547123"/>
    <w:rsid w:val="005504DD"/>
    <w:rsid w:val="005512BD"/>
    <w:rsid w:val="00551E63"/>
    <w:rsid w:val="00552655"/>
    <w:rsid w:val="00553252"/>
    <w:rsid w:val="00553DCC"/>
    <w:rsid w:val="005542AF"/>
    <w:rsid w:val="005546B5"/>
    <w:rsid w:val="00554CC7"/>
    <w:rsid w:val="005558B4"/>
    <w:rsid w:val="00556F6D"/>
    <w:rsid w:val="005573BD"/>
    <w:rsid w:val="00560201"/>
    <w:rsid w:val="005614BE"/>
    <w:rsid w:val="00561B7C"/>
    <w:rsid w:val="00561B91"/>
    <w:rsid w:val="005626FF"/>
    <w:rsid w:val="00562CA2"/>
    <w:rsid w:val="0056358E"/>
    <w:rsid w:val="005647E1"/>
    <w:rsid w:val="005658E7"/>
    <w:rsid w:val="00565972"/>
    <w:rsid w:val="00565C1F"/>
    <w:rsid w:val="00565E46"/>
    <w:rsid w:val="00567203"/>
    <w:rsid w:val="0056728F"/>
    <w:rsid w:val="0057051D"/>
    <w:rsid w:val="00570DAC"/>
    <w:rsid w:val="00570FEE"/>
    <w:rsid w:val="0057107E"/>
    <w:rsid w:val="00571728"/>
    <w:rsid w:val="00571BCA"/>
    <w:rsid w:val="005722BB"/>
    <w:rsid w:val="00573251"/>
    <w:rsid w:val="00574601"/>
    <w:rsid w:val="00577293"/>
    <w:rsid w:val="00580588"/>
    <w:rsid w:val="0058116B"/>
    <w:rsid w:val="00582896"/>
    <w:rsid w:val="00582EF6"/>
    <w:rsid w:val="0058376A"/>
    <w:rsid w:val="00585156"/>
    <w:rsid w:val="005851CF"/>
    <w:rsid w:val="00585717"/>
    <w:rsid w:val="00585F14"/>
    <w:rsid w:val="00587137"/>
    <w:rsid w:val="0058735B"/>
    <w:rsid w:val="00590166"/>
    <w:rsid w:val="00591DF9"/>
    <w:rsid w:val="005920E8"/>
    <w:rsid w:val="00592476"/>
    <w:rsid w:val="00593DDA"/>
    <w:rsid w:val="0059497B"/>
    <w:rsid w:val="00595132"/>
    <w:rsid w:val="00595280"/>
    <w:rsid w:val="00595369"/>
    <w:rsid w:val="005956BE"/>
    <w:rsid w:val="005963BD"/>
    <w:rsid w:val="005969E9"/>
    <w:rsid w:val="00597342"/>
    <w:rsid w:val="00597B7C"/>
    <w:rsid w:val="00597C5C"/>
    <w:rsid w:val="005A0854"/>
    <w:rsid w:val="005A0A96"/>
    <w:rsid w:val="005A203C"/>
    <w:rsid w:val="005A25D6"/>
    <w:rsid w:val="005A3EB4"/>
    <w:rsid w:val="005A45B5"/>
    <w:rsid w:val="005A4D30"/>
    <w:rsid w:val="005A54B9"/>
    <w:rsid w:val="005A5508"/>
    <w:rsid w:val="005A6C70"/>
    <w:rsid w:val="005A70FA"/>
    <w:rsid w:val="005A7893"/>
    <w:rsid w:val="005B0BF2"/>
    <w:rsid w:val="005B23C6"/>
    <w:rsid w:val="005B3D4B"/>
    <w:rsid w:val="005B5384"/>
    <w:rsid w:val="005B727A"/>
    <w:rsid w:val="005B7C1B"/>
    <w:rsid w:val="005B7ED3"/>
    <w:rsid w:val="005B7F47"/>
    <w:rsid w:val="005C21D8"/>
    <w:rsid w:val="005C29E1"/>
    <w:rsid w:val="005C2AE1"/>
    <w:rsid w:val="005C2D63"/>
    <w:rsid w:val="005C3F5A"/>
    <w:rsid w:val="005C4428"/>
    <w:rsid w:val="005C648E"/>
    <w:rsid w:val="005C7168"/>
    <w:rsid w:val="005C7BC6"/>
    <w:rsid w:val="005C7D11"/>
    <w:rsid w:val="005C7E67"/>
    <w:rsid w:val="005D0213"/>
    <w:rsid w:val="005D16C1"/>
    <w:rsid w:val="005D2B8A"/>
    <w:rsid w:val="005D2FEF"/>
    <w:rsid w:val="005D308B"/>
    <w:rsid w:val="005D32BB"/>
    <w:rsid w:val="005D49E6"/>
    <w:rsid w:val="005D57DC"/>
    <w:rsid w:val="005D70C2"/>
    <w:rsid w:val="005D7465"/>
    <w:rsid w:val="005D7519"/>
    <w:rsid w:val="005D7A8F"/>
    <w:rsid w:val="005D7C1C"/>
    <w:rsid w:val="005E0337"/>
    <w:rsid w:val="005E188B"/>
    <w:rsid w:val="005E2D1A"/>
    <w:rsid w:val="005E3FDE"/>
    <w:rsid w:val="005E46BD"/>
    <w:rsid w:val="005E48B0"/>
    <w:rsid w:val="005E4BE4"/>
    <w:rsid w:val="005E6688"/>
    <w:rsid w:val="005E716A"/>
    <w:rsid w:val="005F0642"/>
    <w:rsid w:val="005F0C51"/>
    <w:rsid w:val="005F10F8"/>
    <w:rsid w:val="005F2F2F"/>
    <w:rsid w:val="005F3060"/>
    <w:rsid w:val="005F3269"/>
    <w:rsid w:val="005F3A19"/>
    <w:rsid w:val="005F3C2A"/>
    <w:rsid w:val="005F424C"/>
    <w:rsid w:val="005F488B"/>
    <w:rsid w:val="005F4C76"/>
    <w:rsid w:val="00602372"/>
    <w:rsid w:val="0060291C"/>
    <w:rsid w:val="00603328"/>
    <w:rsid w:val="0060641B"/>
    <w:rsid w:val="006065F6"/>
    <w:rsid w:val="0061020C"/>
    <w:rsid w:val="006110F6"/>
    <w:rsid w:val="00612350"/>
    <w:rsid w:val="0061327E"/>
    <w:rsid w:val="0061383F"/>
    <w:rsid w:val="00614DA6"/>
    <w:rsid w:val="00616B43"/>
    <w:rsid w:val="00620110"/>
    <w:rsid w:val="00620A50"/>
    <w:rsid w:val="00622CCC"/>
    <w:rsid w:val="006230F4"/>
    <w:rsid w:val="00623DD2"/>
    <w:rsid w:val="00624D09"/>
    <w:rsid w:val="00625B63"/>
    <w:rsid w:val="00625C8F"/>
    <w:rsid w:val="006264ED"/>
    <w:rsid w:val="006267FA"/>
    <w:rsid w:val="006305CF"/>
    <w:rsid w:val="0063147C"/>
    <w:rsid w:val="00631965"/>
    <w:rsid w:val="00631D90"/>
    <w:rsid w:val="00632122"/>
    <w:rsid w:val="006322C9"/>
    <w:rsid w:val="00633415"/>
    <w:rsid w:val="00634723"/>
    <w:rsid w:val="00634EEE"/>
    <w:rsid w:val="00635CA3"/>
    <w:rsid w:val="00640E6E"/>
    <w:rsid w:val="0064161A"/>
    <w:rsid w:val="00643AB0"/>
    <w:rsid w:val="00644F2C"/>
    <w:rsid w:val="00645A6F"/>
    <w:rsid w:val="00645C4B"/>
    <w:rsid w:val="00646883"/>
    <w:rsid w:val="00651F07"/>
    <w:rsid w:val="0065391C"/>
    <w:rsid w:val="00653B8F"/>
    <w:rsid w:val="00655D13"/>
    <w:rsid w:val="00656655"/>
    <w:rsid w:val="00656AE5"/>
    <w:rsid w:val="006604FB"/>
    <w:rsid w:val="006628E3"/>
    <w:rsid w:val="006628F9"/>
    <w:rsid w:val="00664D50"/>
    <w:rsid w:val="00665662"/>
    <w:rsid w:val="00665A4E"/>
    <w:rsid w:val="00665EBF"/>
    <w:rsid w:val="0066631B"/>
    <w:rsid w:val="00667EFD"/>
    <w:rsid w:val="006704D8"/>
    <w:rsid w:val="0067087E"/>
    <w:rsid w:val="00671BDB"/>
    <w:rsid w:val="00671C91"/>
    <w:rsid w:val="00672287"/>
    <w:rsid w:val="00672D01"/>
    <w:rsid w:val="0067386F"/>
    <w:rsid w:val="006739C6"/>
    <w:rsid w:val="006739E0"/>
    <w:rsid w:val="006757F9"/>
    <w:rsid w:val="00675DA8"/>
    <w:rsid w:val="00675FC9"/>
    <w:rsid w:val="00676EEA"/>
    <w:rsid w:val="006772DB"/>
    <w:rsid w:val="006774B9"/>
    <w:rsid w:val="00682926"/>
    <w:rsid w:val="00684AF0"/>
    <w:rsid w:val="00686438"/>
    <w:rsid w:val="0068752E"/>
    <w:rsid w:val="00687E39"/>
    <w:rsid w:val="00690BA6"/>
    <w:rsid w:val="00690C0A"/>
    <w:rsid w:val="00690EDB"/>
    <w:rsid w:val="00691A6C"/>
    <w:rsid w:val="006929E3"/>
    <w:rsid w:val="00693AB1"/>
    <w:rsid w:val="00694075"/>
    <w:rsid w:val="00694F20"/>
    <w:rsid w:val="00696735"/>
    <w:rsid w:val="006979D6"/>
    <w:rsid w:val="00697B7B"/>
    <w:rsid w:val="00697D89"/>
    <w:rsid w:val="00697D9D"/>
    <w:rsid w:val="00697E03"/>
    <w:rsid w:val="006A05F7"/>
    <w:rsid w:val="006A0F57"/>
    <w:rsid w:val="006A1B15"/>
    <w:rsid w:val="006A1B3C"/>
    <w:rsid w:val="006A389C"/>
    <w:rsid w:val="006A3DBF"/>
    <w:rsid w:val="006A43ED"/>
    <w:rsid w:val="006A4410"/>
    <w:rsid w:val="006A48A1"/>
    <w:rsid w:val="006A4F35"/>
    <w:rsid w:val="006A52F3"/>
    <w:rsid w:val="006A7B04"/>
    <w:rsid w:val="006B17AE"/>
    <w:rsid w:val="006B21C9"/>
    <w:rsid w:val="006B2402"/>
    <w:rsid w:val="006B2F58"/>
    <w:rsid w:val="006B3076"/>
    <w:rsid w:val="006B3207"/>
    <w:rsid w:val="006B3686"/>
    <w:rsid w:val="006B64A1"/>
    <w:rsid w:val="006B6998"/>
    <w:rsid w:val="006B6AEE"/>
    <w:rsid w:val="006B7432"/>
    <w:rsid w:val="006B7F6B"/>
    <w:rsid w:val="006C12E9"/>
    <w:rsid w:val="006C180A"/>
    <w:rsid w:val="006C1F25"/>
    <w:rsid w:val="006C25C5"/>
    <w:rsid w:val="006C4BE8"/>
    <w:rsid w:val="006C526F"/>
    <w:rsid w:val="006C5B1A"/>
    <w:rsid w:val="006C6C4D"/>
    <w:rsid w:val="006C7121"/>
    <w:rsid w:val="006C74BB"/>
    <w:rsid w:val="006D1285"/>
    <w:rsid w:val="006D19AB"/>
    <w:rsid w:val="006D2EDD"/>
    <w:rsid w:val="006D2FCB"/>
    <w:rsid w:val="006D36A7"/>
    <w:rsid w:val="006D3FBD"/>
    <w:rsid w:val="006D549A"/>
    <w:rsid w:val="006D5B58"/>
    <w:rsid w:val="006D5DAD"/>
    <w:rsid w:val="006D6311"/>
    <w:rsid w:val="006D745B"/>
    <w:rsid w:val="006D77AA"/>
    <w:rsid w:val="006E058F"/>
    <w:rsid w:val="006E0E33"/>
    <w:rsid w:val="006E1032"/>
    <w:rsid w:val="006E194F"/>
    <w:rsid w:val="006E26E3"/>
    <w:rsid w:val="006E288A"/>
    <w:rsid w:val="006E29F6"/>
    <w:rsid w:val="006E3239"/>
    <w:rsid w:val="006E3481"/>
    <w:rsid w:val="006E5618"/>
    <w:rsid w:val="006E5905"/>
    <w:rsid w:val="006E6D19"/>
    <w:rsid w:val="006E72B8"/>
    <w:rsid w:val="006E7A29"/>
    <w:rsid w:val="006F0DB0"/>
    <w:rsid w:val="006F1051"/>
    <w:rsid w:val="006F1499"/>
    <w:rsid w:val="006F18B8"/>
    <w:rsid w:val="006F2162"/>
    <w:rsid w:val="006F218A"/>
    <w:rsid w:val="006F26BD"/>
    <w:rsid w:val="006F4A00"/>
    <w:rsid w:val="006F667B"/>
    <w:rsid w:val="006F7203"/>
    <w:rsid w:val="00700154"/>
    <w:rsid w:val="00703B8F"/>
    <w:rsid w:val="007047B3"/>
    <w:rsid w:val="007066D4"/>
    <w:rsid w:val="007068A6"/>
    <w:rsid w:val="00706D50"/>
    <w:rsid w:val="007102C5"/>
    <w:rsid w:val="0071076F"/>
    <w:rsid w:val="00710788"/>
    <w:rsid w:val="00710E43"/>
    <w:rsid w:val="00710ED2"/>
    <w:rsid w:val="00711597"/>
    <w:rsid w:val="00712920"/>
    <w:rsid w:val="007131A7"/>
    <w:rsid w:val="00713325"/>
    <w:rsid w:val="00713831"/>
    <w:rsid w:val="007147B7"/>
    <w:rsid w:val="00714AF7"/>
    <w:rsid w:val="00715ACE"/>
    <w:rsid w:val="00715E21"/>
    <w:rsid w:val="00716E91"/>
    <w:rsid w:val="00717849"/>
    <w:rsid w:val="00717D64"/>
    <w:rsid w:val="00717EF5"/>
    <w:rsid w:val="0072142A"/>
    <w:rsid w:val="00722890"/>
    <w:rsid w:val="007230D2"/>
    <w:rsid w:val="007231F9"/>
    <w:rsid w:val="007256BA"/>
    <w:rsid w:val="00730A7A"/>
    <w:rsid w:val="007329D2"/>
    <w:rsid w:val="0073571A"/>
    <w:rsid w:val="007362C9"/>
    <w:rsid w:val="00740BB6"/>
    <w:rsid w:val="00740BD3"/>
    <w:rsid w:val="00742392"/>
    <w:rsid w:val="00742E13"/>
    <w:rsid w:val="00743BF5"/>
    <w:rsid w:val="00744329"/>
    <w:rsid w:val="00744787"/>
    <w:rsid w:val="00745863"/>
    <w:rsid w:val="007467E2"/>
    <w:rsid w:val="00746A4D"/>
    <w:rsid w:val="00747116"/>
    <w:rsid w:val="00751708"/>
    <w:rsid w:val="0075186A"/>
    <w:rsid w:val="00751A5A"/>
    <w:rsid w:val="00751B0D"/>
    <w:rsid w:val="0075257E"/>
    <w:rsid w:val="007532C3"/>
    <w:rsid w:val="00754821"/>
    <w:rsid w:val="007555BF"/>
    <w:rsid w:val="007571DE"/>
    <w:rsid w:val="0076147A"/>
    <w:rsid w:val="00761E3C"/>
    <w:rsid w:val="007627E4"/>
    <w:rsid w:val="00762AEC"/>
    <w:rsid w:val="00762DFE"/>
    <w:rsid w:val="00763344"/>
    <w:rsid w:val="00765E93"/>
    <w:rsid w:val="007662D1"/>
    <w:rsid w:val="00767EA3"/>
    <w:rsid w:val="00772B74"/>
    <w:rsid w:val="00772B98"/>
    <w:rsid w:val="00773836"/>
    <w:rsid w:val="007738BE"/>
    <w:rsid w:val="00775CA1"/>
    <w:rsid w:val="007765FE"/>
    <w:rsid w:val="007778AE"/>
    <w:rsid w:val="00780C21"/>
    <w:rsid w:val="00781B6B"/>
    <w:rsid w:val="00782F1A"/>
    <w:rsid w:val="00783B26"/>
    <w:rsid w:val="00783FDA"/>
    <w:rsid w:val="00783FF5"/>
    <w:rsid w:val="0078457C"/>
    <w:rsid w:val="00785360"/>
    <w:rsid w:val="00787243"/>
    <w:rsid w:val="0078793E"/>
    <w:rsid w:val="00791ACC"/>
    <w:rsid w:val="007920DD"/>
    <w:rsid w:val="00792188"/>
    <w:rsid w:val="007945DB"/>
    <w:rsid w:val="00794786"/>
    <w:rsid w:val="00795F5C"/>
    <w:rsid w:val="0079690A"/>
    <w:rsid w:val="00796C77"/>
    <w:rsid w:val="00797514"/>
    <w:rsid w:val="007A1228"/>
    <w:rsid w:val="007A41F0"/>
    <w:rsid w:val="007A4914"/>
    <w:rsid w:val="007A547C"/>
    <w:rsid w:val="007A67C3"/>
    <w:rsid w:val="007B0840"/>
    <w:rsid w:val="007B09C0"/>
    <w:rsid w:val="007B12F5"/>
    <w:rsid w:val="007B17F7"/>
    <w:rsid w:val="007B29EC"/>
    <w:rsid w:val="007B3404"/>
    <w:rsid w:val="007B3502"/>
    <w:rsid w:val="007B3777"/>
    <w:rsid w:val="007B3AA5"/>
    <w:rsid w:val="007B5D7A"/>
    <w:rsid w:val="007B6767"/>
    <w:rsid w:val="007C014F"/>
    <w:rsid w:val="007C09A4"/>
    <w:rsid w:val="007C0F49"/>
    <w:rsid w:val="007C15FF"/>
    <w:rsid w:val="007C2659"/>
    <w:rsid w:val="007C27E8"/>
    <w:rsid w:val="007C3149"/>
    <w:rsid w:val="007C4005"/>
    <w:rsid w:val="007C5C18"/>
    <w:rsid w:val="007C5D59"/>
    <w:rsid w:val="007C63B2"/>
    <w:rsid w:val="007C6C5F"/>
    <w:rsid w:val="007C7910"/>
    <w:rsid w:val="007C7DA4"/>
    <w:rsid w:val="007D139C"/>
    <w:rsid w:val="007D1A8B"/>
    <w:rsid w:val="007D355E"/>
    <w:rsid w:val="007D38B6"/>
    <w:rsid w:val="007D4206"/>
    <w:rsid w:val="007D597A"/>
    <w:rsid w:val="007D5AC5"/>
    <w:rsid w:val="007D76B2"/>
    <w:rsid w:val="007E07D9"/>
    <w:rsid w:val="007E0B92"/>
    <w:rsid w:val="007E3E94"/>
    <w:rsid w:val="007E40DA"/>
    <w:rsid w:val="007E43E6"/>
    <w:rsid w:val="007E48F0"/>
    <w:rsid w:val="007E4D0C"/>
    <w:rsid w:val="007E4E7B"/>
    <w:rsid w:val="007F008D"/>
    <w:rsid w:val="007F2C26"/>
    <w:rsid w:val="007F612B"/>
    <w:rsid w:val="00800677"/>
    <w:rsid w:val="008012B4"/>
    <w:rsid w:val="00802371"/>
    <w:rsid w:val="008025A6"/>
    <w:rsid w:val="00803BC9"/>
    <w:rsid w:val="0080547B"/>
    <w:rsid w:val="00805962"/>
    <w:rsid w:val="00806DAF"/>
    <w:rsid w:val="00807D9C"/>
    <w:rsid w:val="00807F28"/>
    <w:rsid w:val="0081033D"/>
    <w:rsid w:val="00810950"/>
    <w:rsid w:val="00812B1B"/>
    <w:rsid w:val="0081300E"/>
    <w:rsid w:val="00814191"/>
    <w:rsid w:val="00814213"/>
    <w:rsid w:val="00815441"/>
    <w:rsid w:val="008166F4"/>
    <w:rsid w:val="00816871"/>
    <w:rsid w:val="00817A38"/>
    <w:rsid w:val="00821ABD"/>
    <w:rsid w:val="008221F3"/>
    <w:rsid w:val="0082303C"/>
    <w:rsid w:val="0082380A"/>
    <w:rsid w:val="00823AA0"/>
    <w:rsid w:val="0082554D"/>
    <w:rsid w:val="00827C5E"/>
    <w:rsid w:val="0083009C"/>
    <w:rsid w:val="00832099"/>
    <w:rsid w:val="00833F56"/>
    <w:rsid w:val="00835A95"/>
    <w:rsid w:val="0083617E"/>
    <w:rsid w:val="00837E76"/>
    <w:rsid w:val="00841FEA"/>
    <w:rsid w:val="0084247D"/>
    <w:rsid w:val="00844461"/>
    <w:rsid w:val="00844660"/>
    <w:rsid w:val="00845DD8"/>
    <w:rsid w:val="00847B63"/>
    <w:rsid w:val="00850113"/>
    <w:rsid w:val="008506C4"/>
    <w:rsid w:val="00850FA0"/>
    <w:rsid w:val="0085203F"/>
    <w:rsid w:val="00853B66"/>
    <w:rsid w:val="00853CFF"/>
    <w:rsid w:val="00855D43"/>
    <w:rsid w:val="008560AB"/>
    <w:rsid w:val="00857D5C"/>
    <w:rsid w:val="008601CB"/>
    <w:rsid w:val="00860396"/>
    <w:rsid w:val="00860840"/>
    <w:rsid w:val="00860865"/>
    <w:rsid w:val="00862015"/>
    <w:rsid w:val="00862C05"/>
    <w:rsid w:val="00862FC2"/>
    <w:rsid w:val="00865876"/>
    <w:rsid w:val="00866BF5"/>
    <w:rsid w:val="00866C69"/>
    <w:rsid w:val="00867E59"/>
    <w:rsid w:val="008702AB"/>
    <w:rsid w:val="00872B11"/>
    <w:rsid w:val="00874316"/>
    <w:rsid w:val="00874605"/>
    <w:rsid w:val="00874BEB"/>
    <w:rsid w:val="00875271"/>
    <w:rsid w:val="00875737"/>
    <w:rsid w:val="008758BC"/>
    <w:rsid w:val="00875E37"/>
    <w:rsid w:val="00875E45"/>
    <w:rsid w:val="0087626E"/>
    <w:rsid w:val="008775AF"/>
    <w:rsid w:val="00877F6F"/>
    <w:rsid w:val="008814C0"/>
    <w:rsid w:val="00881565"/>
    <w:rsid w:val="00881924"/>
    <w:rsid w:val="00881DD6"/>
    <w:rsid w:val="00884A46"/>
    <w:rsid w:val="00887834"/>
    <w:rsid w:val="00887C11"/>
    <w:rsid w:val="00890E1D"/>
    <w:rsid w:val="008910F1"/>
    <w:rsid w:val="00892F5F"/>
    <w:rsid w:val="0089323D"/>
    <w:rsid w:val="008939CC"/>
    <w:rsid w:val="00895221"/>
    <w:rsid w:val="00896F77"/>
    <w:rsid w:val="0089728D"/>
    <w:rsid w:val="008A1210"/>
    <w:rsid w:val="008A1330"/>
    <w:rsid w:val="008A1EB5"/>
    <w:rsid w:val="008A3ED7"/>
    <w:rsid w:val="008A6E69"/>
    <w:rsid w:val="008A7856"/>
    <w:rsid w:val="008B081E"/>
    <w:rsid w:val="008B0E71"/>
    <w:rsid w:val="008B2368"/>
    <w:rsid w:val="008B4455"/>
    <w:rsid w:val="008B47DF"/>
    <w:rsid w:val="008B4E3E"/>
    <w:rsid w:val="008B56F0"/>
    <w:rsid w:val="008B6365"/>
    <w:rsid w:val="008B6A2F"/>
    <w:rsid w:val="008B7BBB"/>
    <w:rsid w:val="008C14D6"/>
    <w:rsid w:val="008C4511"/>
    <w:rsid w:val="008C4B90"/>
    <w:rsid w:val="008C5485"/>
    <w:rsid w:val="008C57F9"/>
    <w:rsid w:val="008D00EE"/>
    <w:rsid w:val="008D0126"/>
    <w:rsid w:val="008D0973"/>
    <w:rsid w:val="008D1040"/>
    <w:rsid w:val="008D1067"/>
    <w:rsid w:val="008D13B2"/>
    <w:rsid w:val="008D22EA"/>
    <w:rsid w:val="008D26C9"/>
    <w:rsid w:val="008D3EDB"/>
    <w:rsid w:val="008D4960"/>
    <w:rsid w:val="008D4C73"/>
    <w:rsid w:val="008D4EED"/>
    <w:rsid w:val="008D64DC"/>
    <w:rsid w:val="008D70C5"/>
    <w:rsid w:val="008D70EF"/>
    <w:rsid w:val="008E02E8"/>
    <w:rsid w:val="008E06C1"/>
    <w:rsid w:val="008E06EB"/>
    <w:rsid w:val="008E1C79"/>
    <w:rsid w:val="008E1ED7"/>
    <w:rsid w:val="008E26F6"/>
    <w:rsid w:val="008E6090"/>
    <w:rsid w:val="008F0380"/>
    <w:rsid w:val="008F175A"/>
    <w:rsid w:val="008F3031"/>
    <w:rsid w:val="008F5BF2"/>
    <w:rsid w:val="008F5EA7"/>
    <w:rsid w:val="00901ACD"/>
    <w:rsid w:val="00901CDF"/>
    <w:rsid w:val="00902009"/>
    <w:rsid w:val="009030AF"/>
    <w:rsid w:val="0090331A"/>
    <w:rsid w:val="0090333A"/>
    <w:rsid w:val="009042CC"/>
    <w:rsid w:val="00905664"/>
    <w:rsid w:val="00910BF8"/>
    <w:rsid w:val="00913C4D"/>
    <w:rsid w:val="009156B9"/>
    <w:rsid w:val="0091584C"/>
    <w:rsid w:val="00915FF1"/>
    <w:rsid w:val="00917A88"/>
    <w:rsid w:val="00917C55"/>
    <w:rsid w:val="00920090"/>
    <w:rsid w:val="00921017"/>
    <w:rsid w:val="009216A4"/>
    <w:rsid w:val="009216CF"/>
    <w:rsid w:val="009236F3"/>
    <w:rsid w:val="00923B11"/>
    <w:rsid w:val="00923BB3"/>
    <w:rsid w:val="00923F4A"/>
    <w:rsid w:val="00924B33"/>
    <w:rsid w:val="00924F47"/>
    <w:rsid w:val="00925087"/>
    <w:rsid w:val="00926126"/>
    <w:rsid w:val="00926E13"/>
    <w:rsid w:val="0092776B"/>
    <w:rsid w:val="00927E82"/>
    <w:rsid w:val="00927EBD"/>
    <w:rsid w:val="009303F0"/>
    <w:rsid w:val="009329AB"/>
    <w:rsid w:val="00932D44"/>
    <w:rsid w:val="00934189"/>
    <w:rsid w:val="0093488B"/>
    <w:rsid w:val="00936103"/>
    <w:rsid w:val="00937259"/>
    <w:rsid w:val="00937599"/>
    <w:rsid w:val="00944BD1"/>
    <w:rsid w:val="00944DD2"/>
    <w:rsid w:val="00945A8B"/>
    <w:rsid w:val="00947C06"/>
    <w:rsid w:val="00947D32"/>
    <w:rsid w:val="009548BE"/>
    <w:rsid w:val="00954A0A"/>
    <w:rsid w:val="00955045"/>
    <w:rsid w:val="00956261"/>
    <w:rsid w:val="00957CB4"/>
    <w:rsid w:val="00957E9C"/>
    <w:rsid w:val="0096025D"/>
    <w:rsid w:val="0096043C"/>
    <w:rsid w:val="0096064E"/>
    <w:rsid w:val="0096140B"/>
    <w:rsid w:val="00961F2F"/>
    <w:rsid w:val="00962893"/>
    <w:rsid w:val="00963164"/>
    <w:rsid w:val="00963F2A"/>
    <w:rsid w:val="0096684F"/>
    <w:rsid w:val="00967A5E"/>
    <w:rsid w:val="00970973"/>
    <w:rsid w:val="00971060"/>
    <w:rsid w:val="0097242B"/>
    <w:rsid w:val="00974268"/>
    <w:rsid w:val="0097457B"/>
    <w:rsid w:val="00974C45"/>
    <w:rsid w:val="009819A2"/>
    <w:rsid w:val="00982AD1"/>
    <w:rsid w:val="009839ED"/>
    <w:rsid w:val="00984549"/>
    <w:rsid w:val="00984F70"/>
    <w:rsid w:val="00985C4E"/>
    <w:rsid w:val="009861AE"/>
    <w:rsid w:val="00986D3A"/>
    <w:rsid w:val="00986D8E"/>
    <w:rsid w:val="009871E3"/>
    <w:rsid w:val="009900FB"/>
    <w:rsid w:val="009906CD"/>
    <w:rsid w:val="009911E0"/>
    <w:rsid w:val="009917CD"/>
    <w:rsid w:val="00991BDA"/>
    <w:rsid w:val="009925F5"/>
    <w:rsid w:val="00992767"/>
    <w:rsid w:val="00992899"/>
    <w:rsid w:val="00992CD4"/>
    <w:rsid w:val="009934B7"/>
    <w:rsid w:val="00995310"/>
    <w:rsid w:val="0099591A"/>
    <w:rsid w:val="00996A9C"/>
    <w:rsid w:val="00997C24"/>
    <w:rsid w:val="009A1A03"/>
    <w:rsid w:val="009A274E"/>
    <w:rsid w:val="009A4F97"/>
    <w:rsid w:val="009A51E0"/>
    <w:rsid w:val="009A5245"/>
    <w:rsid w:val="009A561F"/>
    <w:rsid w:val="009A578B"/>
    <w:rsid w:val="009A7480"/>
    <w:rsid w:val="009B10D1"/>
    <w:rsid w:val="009B1CC3"/>
    <w:rsid w:val="009B2937"/>
    <w:rsid w:val="009B2C0E"/>
    <w:rsid w:val="009B2C58"/>
    <w:rsid w:val="009B3BF0"/>
    <w:rsid w:val="009B3E86"/>
    <w:rsid w:val="009B55CC"/>
    <w:rsid w:val="009B5A61"/>
    <w:rsid w:val="009B67FA"/>
    <w:rsid w:val="009B6863"/>
    <w:rsid w:val="009B6B07"/>
    <w:rsid w:val="009B6E71"/>
    <w:rsid w:val="009C0707"/>
    <w:rsid w:val="009C0824"/>
    <w:rsid w:val="009C0EE7"/>
    <w:rsid w:val="009C1F14"/>
    <w:rsid w:val="009C309B"/>
    <w:rsid w:val="009C67AB"/>
    <w:rsid w:val="009D0FA3"/>
    <w:rsid w:val="009D1FD5"/>
    <w:rsid w:val="009D2F46"/>
    <w:rsid w:val="009D3007"/>
    <w:rsid w:val="009D32ED"/>
    <w:rsid w:val="009D353F"/>
    <w:rsid w:val="009D3BCA"/>
    <w:rsid w:val="009D4676"/>
    <w:rsid w:val="009D48EF"/>
    <w:rsid w:val="009D56CF"/>
    <w:rsid w:val="009D6738"/>
    <w:rsid w:val="009D7A8E"/>
    <w:rsid w:val="009E09E1"/>
    <w:rsid w:val="009E18B2"/>
    <w:rsid w:val="009E1D84"/>
    <w:rsid w:val="009E1EFB"/>
    <w:rsid w:val="009E221F"/>
    <w:rsid w:val="009E2F32"/>
    <w:rsid w:val="009E317D"/>
    <w:rsid w:val="009E34E0"/>
    <w:rsid w:val="009E362F"/>
    <w:rsid w:val="009E42E7"/>
    <w:rsid w:val="009E58F1"/>
    <w:rsid w:val="009E7685"/>
    <w:rsid w:val="009F00B7"/>
    <w:rsid w:val="009F0B36"/>
    <w:rsid w:val="009F0E77"/>
    <w:rsid w:val="009F210F"/>
    <w:rsid w:val="009F2778"/>
    <w:rsid w:val="009F2BD6"/>
    <w:rsid w:val="009F325D"/>
    <w:rsid w:val="009F347A"/>
    <w:rsid w:val="009F3D11"/>
    <w:rsid w:val="009F4593"/>
    <w:rsid w:val="009F7F53"/>
    <w:rsid w:val="00A00A8D"/>
    <w:rsid w:val="00A039DF"/>
    <w:rsid w:val="00A044A3"/>
    <w:rsid w:val="00A05C80"/>
    <w:rsid w:val="00A076AB"/>
    <w:rsid w:val="00A1053F"/>
    <w:rsid w:val="00A1070A"/>
    <w:rsid w:val="00A1175F"/>
    <w:rsid w:val="00A11A25"/>
    <w:rsid w:val="00A122D3"/>
    <w:rsid w:val="00A134A6"/>
    <w:rsid w:val="00A13929"/>
    <w:rsid w:val="00A13FA5"/>
    <w:rsid w:val="00A14E6C"/>
    <w:rsid w:val="00A15E50"/>
    <w:rsid w:val="00A1727C"/>
    <w:rsid w:val="00A17A15"/>
    <w:rsid w:val="00A204BB"/>
    <w:rsid w:val="00A209D1"/>
    <w:rsid w:val="00A212F9"/>
    <w:rsid w:val="00A21302"/>
    <w:rsid w:val="00A22F92"/>
    <w:rsid w:val="00A24D0E"/>
    <w:rsid w:val="00A253D1"/>
    <w:rsid w:val="00A25D72"/>
    <w:rsid w:val="00A267EE"/>
    <w:rsid w:val="00A2690B"/>
    <w:rsid w:val="00A26AAA"/>
    <w:rsid w:val="00A276F4"/>
    <w:rsid w:val="00A279AE"/>
    <w:rsid w:val="00A27ACD"/>
    <w:rsid w:val="00A27B93"/>
    <w:rsid w:val="00A27D1D"/>
    <w:rsid w:val="00A30DF8"/>
    <w:rsid w:val="00A31436"/>
    <w:rsid w:val="00A31E7B"/>
    <w:rsid w:val="00A330A4"/>
    <w:rsid w:val="00A341F9"/>
    <w:rsid w:val="00A34345"/>
    <w:rsid w:val="00A3675F"/>
    <w:rsid w:val="00A373BA"/>
    <w:rsid w:val="00A37B76"/>
    <w:rsid w:val="00A4046B"/>
    <w:rsid w:val="00A405F6"/>
    <w:rsid w:val="00A41002"/>
    <w:rsid w:val="00A432D3"/>
    <w:rsid w:val="00A43774"/>
    <w:rsid w:val="00A43A2A"/>
    <w:rsid w:val="00A45811"/>
    <w:rsid w:val="00A45E53"/>
    <w:rsid w:val="00A462A4"/>
    <w:rsid w:val="00A47DC9"/>
    <w:rsid w:val="00A501DA"/>
    <w:rsid w:val="00A50308"/>
    <w:rsid w:val="00A50329"/>
    <w:rsid w:val="00A512C1"/>
    <w:rsid w:val="00A52018"/>
    <w:rsid w:val="00A52899"/>
    <w:rsid w:val="00A5303A"/>
    <w:rsid w:val="00A531AD"/>
    <w:rsid w:val="00A53C84"/>
    <w:rsid w:val="00A53E90"/>
    <w:rsid w:val="00A5466C"/>
    <w:rsid w:val="00A54C92"/>
    <w:rsid w:val="00A55D6D"/>
    <w:rsid w:val="00A563F5"/>
    <w:rsid w:val="00A56AC3"/>
    <w:rsid w:val="00A56E16"/>
    <w:rsid w:val="00A57870"/>
    <w:rsid w:val="00A615EB"/>
    <w:rsid w:val="00A61E30"/>
    <w:rsid w:val="00A6256C"/>
    <w:rsid w:val="00A6408E"/>
    <w:rsid w:val="00A65667"/>
    <w:rsid w:val="00A6573F"/>
    <w:rsid w:val="00A6588A"/>
    <w:rsid w:val="00A6655F"/>
    <w:rsid w:val="00A714FB"/>
    <w:rsid w:val="00A726EE"/>
    <w:rsid w:val="00A7376D"/>
    <w:rsid w:val="00A74783"/>
    <w:rsid w:val="00A74E5B"/>
    <w:rsid w:val="00A752AC"/>
    <w:rsid w:val="00A75A28"/>
    <w:rsid w:val="00A80413"/>
    <w:rsid w:val="00A81579"/>
    <w:rsid w:val="00A824BB"/>
    <w:rsid w:val="00A83141"/>
    <w:rsid w:val="00A84EE7"/>
    <w:rsid w:val="00A8507C"/>
    <w:rsid w:val="00A85A9E"/>
    <w:rsid w:val="00A85FFF"/>
    <w:rsid w:val="00A874BC"/>
    <w:rsid w:val="00A876F9"/>
    <w:rsid w:val="00A90F3A"/>
    <w:rsid w:val="00A916EA"/>
    <w:rsid w:val="00A9202B"/>
    <w:rsid w:val="00A942A6"/>
    <w:rsid w:val="00A94594"/>
    <w:rsid w:val="00A959B3"/>
    <w:rsid w:val="00A9783D"/>
    <w:rsid w:val="00A97A3C"/>
    <w:rsid w:val="00A97F48"/>
    <w:rsid w:val="00AA0E80"/>
    <w:rsid w:val="00AA206B"/>
    <w:rsid w:val="00AA236B"/>
    <w:rsid w:val="00AA42F0"/>
    <w:rsid w:val="00AA4A24"/>
    <w:rsid w:val="00AA4A95"/>
    <w:rsid w:val="00AA4DDF"/>
    <w:rsid w:val="00AA532C"/>
    <w:rsid w:val="00AA5D95"/>
    <w:rsid w:val="00AA626F"/>
    <w:rsid w:val="00AA729E"/>
    <w:rsid w:val="00AA75F1"/>
    <w:rsid w:val="00AB0C98"/>
    <w:rsid w:val="00AB1768"/>
    <w:rsid w:val="00AB3A4C"/>
    <w:rsid w:val="00AB3D50"/>
    <w:rsid w:val="00AB43F9"/>
    <w:rsid w:val="00AB50A7"/>
    <w:rsid w:val="00AB51C2"/>
    <w:rsid w:val="00AB537A"/>
    <w:rsid w:val="00AB5B45"/>
    <w:rsid w:val="00AB66CA"/>
    <w:rsid w:val="00AB7216"/>
    <w:rsid w:val="00AC00B9"/>
    <w:rsid w:val="00AC064E"/>
    <w:rsid w:val="00AC074C"/>
    <w:rsid w:val="00AC1F55"/>
    <w:rsid w:val="00AC209D"/>
    <w:rsid w:val="00AC34EE"/>
    <w:rsid w:val="00AC3592"/>
    <w:rsid w:val="00AC3AF9"/>
    <w:rsid w:val="00AD499D"/>
    <w:rsid w:val="00AD4AC6"/>
    <w:rsid w:val="00AD4F7B"/>
    <w:rsid w:val="00AD623C"/>
    <w:rsid w:val="00AD6A67"/>
    <w:rsid w:val="00AD6C74"/>
    <w:rsid w:val="00AE0221"/>
    <w:rsid w:val="00AE513C"/>
    <w:rsid w:val="00AE5A30"/>
    <w:rsid w:val="00AE5BBA"/>
    <w:rsid w:val="00AE6B92"/>
    <w:rsid w:val="00AE7592"/>
    <w:rsid w:val="00AE778C"/>
    <w:rsid w:val="00AE7E22"/>
    <w:rsid w:val="00AF0E0D"/>
    <w:rsid w:val="00AF110C"/>
    <w:rsid w:val="00AF193D"/>
    <w:rsid w:val="00AF2295"/>
    <w:rsid w:val="00AF311C"/>
    <w:rsid w:val="00AF4E45"/>
    <w:rsid w:val="00AF5DE6"/>
    <w:rsid w:val="00AF6458"/>
    <w:rsid w:val="00AF7ACE"/>
    <w:rsid w:val="00B009C1"/>
    <w:rsid w:val="00B01356"/>
    <w:rsid w:val="00B0232D"/>
    <w:rsid w:val="00B0374F"/>
    <w:rsid w:val="00B04FD8"/>
    <w:rsid w:val="00B05214"/>
    <w:rsid w:val="00B05F92"/>
    <w:rsid w:val="00B0611B"/>
    <w:rsid w:val="00B06801"/>
    <w:rsid w:val="00B07037"/>
    <w:rsid w:val="00B07924"/>
    <w:rsid w:val="00B10759"/>
    <w:rsid w:val="00B10794"/>
    <w:rsid w:val="00B11141"/>
    <w:rsid w:val="00B11740"/>
    <w:rsid w:val="00B13E87"/>
    <w:rsid w:val="00B14246"/>
    <w:rsid w:val="00B146F4"/>
    <w:rsid w:val="00B14939"/>
    <w:rsid w:val="00B15260"/>
    <w:rsid w:val="00B17384"/>
    <w:rsid w:val="00B17EC0"/>
    <w:rsid w:val="00B20AEF"/>
    <w:rsid w:val="00B20C46"/>
    <w:rsid w:val="00B21E8C"/>
    <w:rsid w:val="00B223B7"/>
    <w:rsid w:val="00B23AF4"/>
    <w:rsid w:val="00B258DA"/>
    <w:rsid w:val="00B26C12"/>
    <w:rsid w:val="00B31028"/>
    <w:rsid w:val="00B31F24"/>
    <w:rsid w:val="00B3259E"/>
    <w:rsid w:val="00B32FCF"/>
    <w:rsid w:val="00B36B6E"/>
    <w:rsid w:val="00B3716E"/>
    <w:rsid w:val="00B37260"/>
    <w:rsid w:val="00B40262"/>
    <w:rsid w:val="00B40A01"/>
    <w:rsid w:val="00B4110D"/>
    <w:rsid w:val="00B424E5"/>
    <w:rsid w:val="00B43275"/>
    <w:rsid w:val="00B43534"/>
    <w:rsid w:val="00B4377C"/>
    <w:rsid w:val="00B45099"/>
    <w:rsid w:val="00B45587"/>
    <w:rsid w:val="00B46AE5"/>
    <w:rsid w:val="00B47456"/>
    <w:rsid w:val="00B47E54"/>
    <w:rsid w:val="00B51CC1"/>
    <w:rsid w:val="00B51EF8"/>
    <w:rsid w:val="00B52070"/>
    <w:rsid w:val="00B529F2"/>
    <w:rsid w:val="00B53AFF"/>
    <w:rsid w:val="00B56222"/>
    <w:rsid w:val="00B57B33"/>
    <w:rsid w:val="00B61267"/>
    <w:rsid w:val="00B6346E"/>
    <w:rsid w:val="00B63659"/>
    <w:rsid w:val="00B658CE"/>
    <w:rsid w:val="00B65A86"/>
    <w:rsid w:val="00B671B2"/>
    <w:rsid w:val="00B71269"/>
    <w:rsid w:val="00B736C9"/>
    <w:rsid w:val="00B73D01"/>
    <w:rsid w:val="00B74818"/>
    <w:rsid w:val="00B75B73"/>
    <w:rsid w:val="00B76624"/>
    <w:rsid w:val="00B772DE"/>
    <w:rsid w:val="00B7770E"/>
    <w:rsid w:val="00B8043A"/>
    <w:rsid w:val="00B80837"/>
    <w:rsid w:val="00B813EA"/>
    <w:rsid w:val="00B829C2"/>
    <w:rsid w:val="00B836F2"/>
    <w:rsid w:val="00B8392A"/>
    <w:rsid w:val="00B85721"/>
    <w:rsid w:val="00B87F28"/>
    <w:rsid w:val="00B91A15"/>
    <w:rsid w:val="00B94EC1"/>
    <w:rsid w:val="00B95A12"/>
    <w:rsid w:val="00B95A2B"/>
    <w:rsid w:val="00B97F8D"/>
    <w:rsid w:val="00BA05C6"/>
    <w:rsid w:val="00BA1B64"/>
    <w:rsid w:val="00BA2C34"/>
    <w:rsid w:val="00BA2DDC"/>
    <w:rsid w:val="00BA3557"/>
    <w:rsid w:val="00BA3ADB"/>
    <w:rsid w:val="00BA6119"/>
    <w:rsid w:val="00BA668E"/>
    <w:rsid w:val="00BA6F7E"/>
    <w:rsid w:val="00BB06FB"/>
    <w:rsid w:val="00BB07CE"/>
    <w:rsid w:val="00BB1342"/>
    <w:rsid w:val="00BB1A53"/>
    <w:rsid w:val="00BB2357"/>
    <w:rsid w:val="00BB3D6D"/>
    <w:rsid w:val="00BB50D1"/>
    <w:rsid w:val="00BB6E30"/>
    <w:rsid w:val="00BB7203"/>
    <w:rsid w:val="00BB7675"/>
    <w:rsid w:val="00BB7975"/>
    <w:rsid w:val="00BC2A71"/>
    <w:rsid w:val="00BC2CC0"/>
    <w:rsid w:val="00BC39E4"/>
    <w:rsid w:val="00BC3E80"/>
    <w:rsid w:val="00BC3EE5"/>
    <w:rsid w:val="00BC42A5"/>
    <w:rsid w:val="00BC7464"/>
    <w:rsid w:val="00BC7706"/>
    <w:rsid w:val="00BC7CC9"/>
    <w:rsid w:val="00BD02D9"/>
    <w:rsid w:val="00BD04CF"/>
    <w:rsid w:val="00BD21A7"/>
    <w:rsid w:val="00BD23A4"/>
    <w:rsid w:val="00BD246D"/>
    <w:rsid w:val="00BD246E"/>
    <w:rsid w:val="00BD29C0"/>
    <w:rsid w:val="00BD34D4"/>
    <w:rsid w:val="00BD3FB3"/>
    <w:rsid w:val="00BD5D78"/>
    <w:rsid w:val="00BD6308"/>
    <w:rsid w:val="00BD66B8"/>
    <w:rsid w:val="00BD6A23"/>
    <w:rsid w:val="00BE0417"/>
    <w:rsid w:val="00BE0F93"/>
    <w:rsid w:val="00BE1017"/>
    <w:rsid w:val="00BE2004"/>
    <w:rsid w:val="00BE2765"/>
    <w:rsid w:val="00BE2CEE"/>
    <w:rsid w:val="00BE39A4"/>
    <w:rsid w:val="00BE4550"/>
    <w:rsid w:val="00BE469E"/>
    <w:rsid w:val="00BE52DB"/>
    <w:rsid w:val="00BE5A1F"/>
    <w:rsid w:val="00BE66C2"/>
    <w:rsid w:val="00BE7B63"/>
    <w:rsid w:val="00BF02BF"/>
    <w:rsid w:val="00BF02D1"/>
    <w:rsid w:val="00BF08D1"/>
    <w:rsid w:val="00BF129F"/>
    <w:rsid w:val="00BF2E25"/>
    <w:rsid w:val="00BF2F88"/>
    <w:rsid w:val="00BF38A7"/>
    <w:rsid w:val="00BF3985"/>
    <w:rsid w:val="00BF4FD3"/>
    <w:rsid w:val="00BF5D3C"/>
    <w:rsid w:val="00C003E1"/>
    <w:rsid w:val="00C0084F"/>
    <w:rsid w:val="00C009A6"/>
    <w:rsid w:val="00C01F48"/>
    <w:rsid w:val="00C02289"/>
    <w:rsid w:val="00C02496"/>
    <w:rsid w:val="00C02F2D"/>
    <w:rsid w:val="00C034EB"/>
    <w:rsid w:val="00C0387A"/>
    <w:rsid w:val="00C04B23"/>
    <w:rsid w:val="00C052DE"/>
    <w:rsid w:val="00C07442"/>
    <w:rsid w:val="00C07A8B"/>
    <w:rsid w:val="00C07C37"/>
    <w:rsid w:val="00C10450"/>
    <w:rsid w:val="00C1366B"/>
    <w:rsid w:val="00C14295"/>
    <w:rsid w:val="00C17345"/>
    <w:rsid w:val="00C20095"/>
    <w:rsid w:val="00C2192D"/>
    <w:rsid w:val="00C21AF0"/>
    <w:rsid w:val="00C2281A"/>
    <w:rsid w:val="00C232CA"/>
    <w:rsid w:val="00C23CBE"/>
    <w:rsid w:val="00C256B3"/>
    <w:rsid w:val="00C2767E"/>
    <w:rsid w:val="00C30C71"/>
    <w:rsid w:val="00C3144C"/>
    <w:rsid w:val="00C31D6A"/>
    <w:rsid w:val="00C322B4"/>
    <w:rsid w:val="00C32948"/>
    <w:rsid w:val="00C32EBE"/>
    <w:rsid w:val="00C33430"/>
    <w:rsid w:val="00C33448"/>
    <w:rsid w:val="00C34043"/>
    <w:rsid w:val="00C355A0"/>
    <w:rsid w:val="00C424F9"/>
    <w:rsid w:val="00C42DA0"/>
    <w:rsid w:val="00C436CE"/>
    <w:rsid w:val="00C444C7"/>
    <w:rsid w:val="00C45073"/>
    <w:rsid w:val="00C45DBE"/>
    <w:rsid w:val="00C46299"/>
    <w:rsid w:val="00C472A2"/>
    <w:rsid w:val="00C50632"/>
    <w:rsid w:val="00C50B0D"/>
    <w:rsid w:val="00C50FB3"/>
    <w:rsid w:val="00C51010"/>
    <w:rsid w:val="00C51561"/>
    <w:rsid w:val="00C521FE"/>
    <w:rsid w:val="00C52DE9"/>
    <w:rsid w:val="00C54BF5"/>
    <w:rsid w:val="00C54C00"/>
    <w:rsid w:val="00C55A91"/>
    <w:rsid w:val="00C56650"/>
    <w:rsid w:val="00C5693E"/>
    <w:rsid w:val="00C57303"/>
    <w:rsid w:val="00C57D56"/>
    <w:rsid w:val="00C61B69"/>
    <w:rsid w:val="00C61E0C"/>
    <w:rsid w:val="00C64E80"/>
    <w:rsid w:val="00C6590B"/>
    <w:rsid w:val="00C65D86"/>
    <w:rsid w:val="00C66C94"/>
    <w:rsid w:val="00C70182"/>
    <w:rsid w:val="00C701B5"/>
    <w:rsid w:val="00C72914"/>
    <w:rsid w:val="00C72A5C"/>
    <w:rsid w:val="00C72D84"/>
    <w:rsid w:val="00C72F87"/>
    <w:rsid w:val="00C73959"/>
    <w:rsid w:val="00C76AC0"/>
    <w:rsid w:val="00C7721B"/>
    <w:rsid w:val="00C77A6A"/>
    <w:rsid w:val="00C8126A"/>
    <w:rsid w:val="00C81A52"/>
    <w:rsid w:val="00C81A64"/>
    <w:rsid w:val="00C81DCF"/>
    <w:rsid w:val="00C82FE4"/>
    <w:rsid w:val="00C84777"/>
    <w:rsid w:val="00C847C9"/>
    <w:rsid w:val="00C85718"/>
    <w:rsid w:val="00C87595"/>
    <w:rsid w:val="00C9007A"/>
    <w:rsid w:val="00C91D7E"/>
    <w:rsid w:val="00C92718"/>
    <w:rsid w:val="00C92D75"/>
    <w:rsid w:val="00C93691"/>
    <w:rsid w:val="00C936B5"/>
    <w:rsid w:val="00C94BE4"/>
    <w:rsid w:val="00C952F7"/>
    <w:rsid w:val="00C95E27"/>
    <w:rsid w:val="00C960F3"/>
    <w:rsid w:val="00C976D8"/>
    <w:rsid w:val="00C97F63"/>
    <w:rsid w:val="00CA1091"/>
    <w:rsid w:val="00CA126E"/>
    <w:rsid w:val="00CA1D47"/>
    <w:rsid w:val="00CA3175"/>
    <w:rsid w:val="00CA36DE"/>
    <w:rsid w:val="00CA384F"/>
    <w:rsid w:val="00CA3888"/>
    <w:rsid w:val="00CA3CB4"/>
    <w:rsid w:val="00CA3E61"/>
    <w:rsid w:val="00CA4A76"/>
    <w:rsid w:val="00CA52CA"/>
    <w:rsid w:val="00CA5FB6"/>
    <w:rsid w:val="00CA7247"/>
    <w:rsid w:val="00CA746A"/>
    <w:rsid w:val="00CA7F52"/>
    <w:rsid w:val="00CB0DD2"/>
    <w:rsid w:val="00CB119E"/>
    <w:rsid w:val="00CB2078"/>
    <w:rsid w:val="00CB46C2"/>
    <w:rsid w:val="00CB4972"/>
    <w:rsid w:val="00CB550E"/>
    <w:rsid w:val="00CB55B9"/>
    <w:rsid w:val="00CB65C6"/>
    <w:rsid w:val="00CB7BAA"/>
    <w:rsid w:val="00CC1857"/>
    <w:rsid w:val="00CC25AD"/>
    <w:rsid w:val="00CC2DC0"/>
    <w:rsid w:val="00CC318E"/>
    <w:rsid w:val="00CC3C82"/>
    <w:rsid w:val="00CC3E2A"/>
    <w:rsid w:val="00CC6536"/>
    <w:rsid w:val="00CC681F"/>
    <w:rsid w:val="00CC7F3B"/>
    <w:rsid w:val="00CD0839"/>
    <w:rsid w:val="00CD08D5"/>
    <w:rsid w:val="00CD0E09"/>
    <w:rsid w:val="00CD103B"/>
    <w:rsid w:val="00CD2A97"/>
    <w:rsid w:val="00CD38CC"/>
    <w:rsid w:val="00CD43D1"/>
    <w:rsid w:val="00CD53B8"/>
    <w:rsid w:val="00CD5A46"/>
    <w:rsid w:val="00CD645F"/>
    <w:rsid w:val="00CE058A"/>
    <w:rsid w:val="00CE08F8"/>
    <w:rsid w:val="00CE0905"/>
    <w:rsid w:val="00CE2199"/>
    <w:rsid w:val="00CE26BA"/>
    <w:rsid w:val="00CE27CF"/>
    <w:rsid w:val="00CE2BA6"/>
    <w:rsid w:val="00CE36D1"/>
    <w:rsid w:val="00CE53D9"/>
    <w:rsid w:val="00CF0213"/>
    <w:rsid w:val="00CF10FC"/>
    <w:rsid w:val="00CF26B4"/>
    <w:rsid w:val="00CF33BD"/>
    <w:rsid w:val="00CF4ABD"/>
    <w:rsid w:val="00CF621C"/>
    <w:rsid w:val="00CF66A1"/>
    <w:rsid w:val="00CF720E"/>
    <w:rsid w:val="00CF73A8"/>
    <w:rsid w:val="00D028D9"/>
    <w:rsid w:val="00D04BE5"/>
    <w:rsid w:val="00D0517F"/>
    <w:rsid w:val="00D057A5"/>
    <w:rsid w:val="00D05A04"/>
    <w:rsid w:val="00D0718E"/>
    <w:rsid w:val="00D07468"/>
    <w:rsid w:val="00D07AFB"/>
    <w:rsid w:val="00D107DF"/>
    <w:rsid w:val="00D1094E"/>
    <w:rsid w:val="00D10E84"/>
    <w:rsid w:val="00D11482"/>
    <w:rsid w:val="00D1156F"/>
    <w:rsid w:val="00D120E9"/>
    <w:rsid w:val="00D15389"/>
    <w:rsid w:val="00D153D9"/>
    <w:rsid w:val="00D16637"/>
    <w:rsid w:val="00D20DF6"/>
    <w:rsid w:val="00D2133E"/>
    <w:rsid w:val="00D21F1E"/>
    <w:rsid w:val="00D223B7"/>
    <w:rsid w:val="00D2272E"/>
    <w:rsid w:val="00D2346C"/>
    <w:rsid w:val="00D237B0"/>
    <w:rsid w:val="00D259CE"/>
    <w:rsid w:val="00D25EAE"/>
    <w:rsid w:val="00D25F7D"/>
    <w:rsid w:val="00D262FA"/>
    <w:rsid w:val="00D274E7"/>
    <w:rsid w:val="00D30C4F"/>
    <w:rsid w:val="00D30E13"/>
    <w:rsid w:val="00D33D26"/>
    <w:rsid w:val="00D345D1"/>
    <w:rsid w:val="00D34BA1"/>
    <w:rsid w:val="00D35992"/>
    <w:rsid w:val="00D36665"/>
    <w:rsid w:val="00D378CC"/>
    <w:rsid w:val="00D37D37"/>
    <w:rsid w:val="00D41B44"/>
    <w:rsid w:val="00D42320"/>
    <w:rsid w:val="00D43042"/>
    <w:rsid w:val="00D436E4"/>
    <w:rsid w:val="00D4437C"/>
    <w:rsid w:val="00D4468B"/>
    <w:rsid w:val="00D44A63"/>
    <w:rsid w:val="00D453A8"/>
    <w:rsid w:val="00D4574D"/>
    <w:rsid w:val="00D476A5"/>
    <w:rsid w:val="00D47C6F"/>
    <w:rsid w:val="00D502CF"/>
    <w:rsid w:val="00D514B3"/>
    <w:rsid w:val="00D555BC"/>
    <w:rsid w:val="00D556FB"/>
    <w:rsid w:val="00D579D8"/>
    <w:rsid w:val="00D60317"/>
    <w:rsid w:val="00D63CC7"/>
    <w:rsid w:val="00D63D85"/>
    <w:rsid w:val="00D63DC2"/>
    <w:rsid w:val="00D65237"/>
    <w:rsid w:val="00D65494"/>
    <w:rsid w:val="00D659F7"/>
    <w:rsid w:val="00D65C2E"/>
    <w:rsid w:val="00D660BC"/>
    <w:rsid w:val="00D66145"/>
    <w:rsid w:val="00D66586"/>
    <w:rsid w:val="00D6675E"/>
    <w:rsid w:val="00D70678"/>
    <w:rsid w:val="00D70B92"/>
    <w:rsid w:val="00D72E84"/>
    <w:rsid w:val="00D730BE"/>
    <w:rsid w:val="00D74B41"/>
    <w:rsid w:val="00D75F70"/>
    <w:rsid w:val="00D77FEB"/>
    <w:rsid w:val="00D800A2"/>
    <w:rsid w:val="00D804D4"/>
    <w:rsid w:val="00D80DC6"/>
    <w:rsid w:val="00D80FFA"/>
    <w:rsid w:val="00D81924"/>
    <w:rsid w:val="00D82478"/>
    <w:rsid w:val="00D842B8"/>
    <w:rsid w:val="00D845A2"/>
    <w:rsid w:val="00D85DEE"/>
    <w:rsid w:val="00D870B5"/>
    <w:rsid w:val="00D903D5"/>
    <w:rsid w:val="00D91314"/>
    <w:rsid w:val="00D91615"/>
    <w:rsid w:val="00D91D0E"/>
    <w:rsid w:val="00D932D2"/>
    <w:rsid w:val="00D9628D"/>
    <w:rsid w:val="00D97DC2"/>
    <w:rsid w:val="00DA0C6F"/>
    <w:rsid w:val="00DA30BC"/>
    <w:rsid w:val="00DA45C2"/>
    <w:rsid w:val="00DA4973"/>
    <w:rsid w:val="00DA5996"/>
    <w:rsid w:val="00DA5BE6"/>
    <w:rsid w:val="00DA68AA"/>
    <w:rsid w:val="00DA7A14"/>
    <w:rsid w:val="00DB2B60"/>
    <w:rsid w:val="00DB3D3B"/>
    <w:rsid w:val="00DB455B"/>
    <w:rsid w:val="00DB70C5"/>
    <w:rsid w:val="00DC1058"/>
    <w:rsid w:val="00DC1780"/>
    <w:rsid w:val="00DC47C9"/>
    <w:rsid w:val="00DC6697"/>
    <w:rsid w:val="00DC763C"/>
    <w:rsid w:val="00DC7AC9"/>
    <w:rsid w:val="00DC7C47"/>
    <w:rsid w:val="00DD0900"/>
    <w:rsid w:val="00DD113C"/>
    <w:rsid w:val="00DD1258"/>
    <w:rsid w:val="00DD28F8"/>
    <w:rsid w:val="00DD5923"/>
    <w:rsid w:val="00DD5B24"/>
    <w:rsid w:val="00DD5C47"/>
    <w:rsid w:val="00DD5CC7"/>
    <w:rsid w:val="00DD62B5"/>
    <w:rsid w:val="00DD62C1"/>
    <w:rsid w:val="00DD6881"/>
    <w:rsid w:val="00DD70CD"/>
    <w:rsid w:val="00DD7CB5"/>
    <w:rsid w:val="00DE009A"/>
    <w:rsid w:val="00DE1BCD"/>
    <w:rsid w:val="00DE30B8"/>
    <w:rsid w:val="00DE37C0"/>
    <w:rsid w:val="00DE3991"/>
    <w:rsid w:val="00DE3F43"/>
    <w:rsid w:val="00DE4559"/>
    <w:rsid w:val="00DE496A"/>
    <w:rsid w:val="00DE50E6"/>
    <w:rsid w:val="00DE5726"/>
    <w:rsid w:val="00DE5D01"/>
    <w:rsid w:val="00DE7E52"/>
    <w:rsid w:val="00DF09B7"/>
    <w:rsid w:val="00DF23FF"/>
    <w:rsid w:val="00DF3BBA"/>
    <w:rsid w:val="00DF4E59"/>
    <w:rsid w:val="00DF59F9"/>
    <w:rsid w:val="00DF5AD7"/>
    <w:rsid w:val="00DF5DB0"/>
    <w:rsid w:val="00DF6A69"/>
    <w:rsid w:val="00DF7016"/>
    <w:rsid w:val="00E0077E"/>
    <w:rsid w:val="00E00A90"/>
    <w:rsid w:val="00E01391"/>
    <w:rsid w:val="00E019B2"/>
    <w:rsid w:val="00E01EF1"/>
    <w:rsid w:val="00E02025"/>
    <w:rsid w:val="00E03233"/>
    <w:rsid w:val="00E03DCF"/>
    <w:rsid w:val="00E03F85"/>
    <w:rsid w:val="00E0450F"/>
    <w:rsid w:val="00E04B8C"/>
    <w:rsid w:val="00E06161"/>
    <w:rsid w:val="00E1026F"/>
    <w:rsid w:val="00E102D1"/>
    <w:rsid w:val="00E11404"/>
    <w:rsid w:val="00E125B7"/>
    <w:rsid w:val="00E13689"/>
    <w:rsid w:val="00E145F6"/>
    <w:rsid w:val="00E14668"/>
    <w:rsid w:val="00E14FFB"/>
    <w:rsid w:val="00E1540F"/>
    <w:rsid w:val="00E1577C"/>
    <w:rsid w:val="00E1641E"/>
    <w:rsid w:val="00E168EE"/>
    <w:rsid w:val="00E17A31"/>
    <w:rsid w:val="00E21036"/>
    <w:rsid w:val="00E2303F"/>
    <w:rsid w:val="00E2392F"/>
    <w:rsid w:val="00E24A8A"/>
    <w:rsid w:val="00E25047"/>
    <w:rsid w:val="00E26244"/>
    <w:rsid w:val="00E27BEA"/>
    <w:rsid w:val="00E302C3"/>
    <w:rsid w:val="00E303AB"/>
    <w:rsid w:val="00E304EF"/>
    <w:rsid w:val="00E30829"/>
    <w:rsid w:val="00E310E8"/>
    <w:rsid w:val="00E32EBA"/>
    <w:rsid w:val="00E33558"/>
    <w:rsid w:val="00E362BA"/>
    <w:rsid w:val="00E36748"/>
    <w:rsid w:val="00E375A5"/>
    <w:rsid w:val="00E401E2"/>
    <w:rsid w:val="00E41863"/>
    <w:rsid w:val="00E42EE1"/>
    <w:rsid w:val="00E43045"/>
    <w:rsid w:val="00E43604"/>
    <w:rsid w:val="00E43CC4"/>
    <w:rsid w:val="00E448A1"/>
    <w:rsid w:val="00E455EB"/>
    <w:rsid w:val="00E473C4"/>
    <w:rsid w:val="00E476D8"/>
    <w:rsid w:val="00E47927"/>
    <w:rsid w:val="00E47DB2"/>
    <w:rsid w:val="00E50272"/>
    <w:rsid w:val="00E51241"/>
    <w:rsid w:val="00E517B8"/>
    <w:rsid w:val="00E51FE0"/>
    <w:rsid w:val="00E52892"/>
    <w:rsid w:val="00E52B85"/>
    <w:rsid w:val="00E54230"/>
    <w:rsid w:val="00E558A6"/>
    <w:rsid w:val="00E55BC4"/>
    <w:rsid w:val="00E55D83"/>
    <w:rsid w:val="00E55DFC"/>
    <w:rsid w:val="00E572DD"/>
    <w:rsid w:val="00E57820"/>
    <w:rsid w:val="00E57F45"/>
    <w:rsid w:val="00E60AE6"/>
    <w:rsid w:val="00E61454"/>
    <w:rsid w:val="00E64516"/>
    <w:rsid w:val="00E64676"/>
    <w:rsid w:val="00E66070"/>
    <w:rsid w:val="00E66351"/>
    <w:rsid w:val="00E66630"/>
    <w:rsid w:val="00E703D6"/>
    <w:rsid w:val="00E70D41"/>
    <w:rsid w:val="00E7140C"/>
    <w:rsid w:val="00E71DB8"/>
    <w:rsid w:val="00E72434"/>
    <w:rsid w:val="00E740BC"/>
    <w:rsid w:val="00E761AC"/>
    <w:rsid w:val="00E76F62"/>
    <w:rsid w:val="00E776A0"/>
    <w:rsid w:val="00E77E33"/>
    <w:rsid w:val="00E805A2"/>
    <w:rsid w:val="00E81706"/>
    <w:rsid w:val="00E824CA"/>
    <w:rsid w:val="00E82ED2"/>
    <w:rsid w:val="00E83307"/>
    <w:rsid w:val="00E853B5"/>
    <w:rsid w:val="00E85C67"/>
    <w:rsid w:val="00E873BC"/>
    <w:rsid w:val="00E874EA"/>
    <w:rsid w:val="00E879C4"/>
    <w:rsid w:val="00E87BBB"/>
    <w:rsid w:val="00E9062A"/>
    <w:rsid w:val="00E93908"/>
    <w:rsid w:val="00E93F66"/>
    <w:rsid w:val="00E93F94"/>
    <w:rsid w:val="00E9402E"/>
    <w:rsid w:val="00E94E69"/>
    <w:rsid w:val="00E94FB8"/>
    <w:rsid w:val="00E952BE"/>
    <w:rsid w:val="00E9645A"/>
    <w:rsid w:val="00E971A9"/>
    <w:rsid w:val="00E97599"/>
    <w:rsid w:val="00EA15E0"/>
    <w:rsid w:val="00EA1618"/>
    <w:rsid w:val="00EA1620"/>
    <w:rsid w:val="00EA170E"/>
    <w:rsid w:val="00EA2D13"/>
    <w:rsid w:val="00EA496B"/>
    <w:rsid w:val="00EA52B2"/>
    <w:rsid w:val="00EA6E97"/>
    <w:rsid w:val="00EA7544"/>
    <w:rsid w:val="00EA7870"/>
    <w:rsid w:val="00EA7A49"/>
    <w:rsid w:val="00EB0A4C"/>
    <w:rsid w:val="00EB0C50"/>
    <w:rsid w:val="00EB1B8B"/>
    <w:rsid w:val="00EB28DB"/>
    <w:rsid w:val="00EB510A"/>
    <w:rsid w:val="00EB5A96"/>
    <w:rsid w:val="00EB634F"/>
    <w:rsid w:val="00EB67A1"/>
    <w:rsid w:val="00EB74A8"/>
    <w:rsid w:val="00EB7DAC"/>
    <w:rsid w:val="00EC1115"/>
    <w:rsid w:val="00EC1B2A"/>
    <w:rsid w:val="00EC3BF0"/>
    <w:rsid w:val="00EC3BF2"/>
    <w:rsid w:val="00EC4585"/>
    <w:rsid w:val="00EC4A1F"/>
    <w:rsid w:val="00EC4B70"/>
    <w:rsid w:val="00EC4D52"/>
    <w:rsid w:val="00EC5D15"/>
    <w:rsid w:val="00EC6C12"/>
    <w:rsid w:val="00EC7630"/>
    <w:rsid w:val="00ED0EEA"/>
    <w:rsid w:val="00ED3BFF"/>
    <w:rsid w:val="00ED4B72"/>
    <w:rsid w:val="00ED5059"/>
    <w:rsid w:val="00EE078F"/>
    <w:rsid w:val="00EE07DD"/>
    <w:rsid w:val="00EE2376"/>
    <w:rsid w:val="00EE2415"/>
    <w:rsid w:val="00EE34F1"/>
    <w:rsid w:val="00EE3FE0"/>
    <w:rsid w:val="00EE439A"/>
    <w:rsid w:val="00EE48B8"/>
    <w:rsid w:val="00EE5D71"/>
    <w:rsid w:val="00EE6421"/>
    <w:rsid w:val="00EE71EC"/>
    <w:rsid w:val="00EE7ED6"/>
    <w:rsid w:val="00EF1FF7"/>
    <w:rsid w:val="00EF20C2"/>
    <w:rsid w:val="00EF2ACE"/>
    <w:rsid w:val="00EF32A2"/>
    <w:rsid w:val="00EF3616"/>
    <w:rsid w:val="00EF677A"/>
    <w:rsid w:val="00EF752A"/>
    <w:rsid w:val="00F0082D"/>
    <w:rsid w:val="00F00887"/>
    <w:rsid w:val="00F00B01"/>
    <w:rsid w:val="00F00C8C"/>
    <w:rsid w:val="00F00FB4"/>
    <w:rsid w:val="00F01771"/>
    <w:rsid w:val="00F024F8"/>
    <w:rsid w:val="00F02A22"/>
    <w:rsid w:val="00F02B67"/>
    <w:rsid w:val="00F02CC8"/>
    <w:rsid w:val="00F0310E"/>
    <w:rsid w:val="00F03957"/>
    <w:rsid w:val="00F06519"/>
    <w:rsid w:val="00F06EF7"/>
    <w:rsid w:val="00F109A6"/>
    <w:rsid w:val="00F112AE"/>
    <w:rsid w:val="00F1200C"/>
    <w:rsid w:val="00F133EA"/>
    <w:rsid w:val="00F135F9"/>
    <w:rsid w:val="00F14247"/>
    <w:rsid w:val="00F15460"/>
    <w:rsid w:val="00F155B0"/>
    <w:rsid w:val="00F20AFD"/>
    <w:rsid w:val="00F21606"/>
    <w:rsid w:val="00F2210C"/>
    <w:rsid w:val="00F221C3"/>
    <w:rsid w:val="00F22D71"/>
    <w:rsid w:val="00F22E51"/>
    <w:rsid w:val="00F23428"/>
    <w:rsid w:val="00F2342C"/>
    <w:rsid w:val="00F26AF7"/>
    <w:rsid w:val="00F27547"/>
    <w:rsid w:val="00F27741"/>
    <w:rsid w:val="00F27BEE"/>
    <w:rsid w:val="00F301A3"/>
    <w:rsid w:val="00F30FA1"/>
    <w:rsid w:val="00F33856"/>
    <w:rsid w:val="00F33D64"/>
    <w:rsid w:val="00F349C7"/>
    <w:rsid w:val="00F34D93"/>
    <w:rsid w:val="00F35088"/>
    <w:rsid w:val="00F366F6"/>
    <w:rsid w:val="00F37D78"/>
    <w:rsid w:val="00F405CC"/>
    <w:rsid w:val="00F4064B"/>
    <w:rsid w:val="00F40B3B"/>
    <w:rsid w:val="00F423EA"/>
    <w:rsid w:val="00F42D4B"/>
    <w:rsid w:val="00F43963"/>
    <w:rsid w:val="00F43ABE"/>
    <w:rsid w:val="00F44369"/>
    <w:rsid w:val="00F45A7C"/>
    <w:rsid w:val="00F46295"/>
    <w:rsid w:val="00F479A8"/>
    <w:rsid w:val="00F5144D"/>
    <w:rsid w:val="00F532F2"/>
    <w:rsid w:val="00F54838"/>
    <w:rsid w:val="00F550E7"/>
    <w:rsid w:val="00F553A8"/>
    <w:rsid w:val="00F561CF"/>
    <w:rsid w:val="00F564F1"/>
    <w:rsid w:val="00F567C6"/>
    <w:rsid w:val="00F56970"/>
    <w:rsid w:val="00F56F74"/>
    <w:rsid w:val="00F57524"/>
    <w:rsid w:val="00F57CF7"/>
    <w:rsid w:val="00F606EE"/>
    <w:rsid w:val="00F615A7"/>
    <w:rsid w:val="00F61BE7"/>
    <w:rsid w:val="00F625A0"/>
    <w:rsid w:val="00F63339"/>
    <w:rsid w:val="00F6418C"/>
    <w:rsid w:val="00F651E7"/>
    <w:rsid w:val="00F6634C"/>
    <w:rsid w:val="00F67120"/>
    <w:rsid w:val="00F671CC"/>
    <w:rsid w:val="00F6766A"/>
    <w:rsid w:val="00F72528"/>
    <w:rsid w:val="00F73BAF"/>
    <w:rsid w:val="00F751E3"/>
    <w:rsid w:val="00F75C7C"/>
    <w:rsid w:val="00F7608E"/>
    <w:rsid w:val="00F762C8"/>
    <w:rsid w:val="00F77ABE"/>
    <w:rsid w:val="00F77EE6"/>
    <w:rsid w:val="00F80066"/>
    <w:rsid w:val="00F810A5"/>
    <w:rsid w:val="00F81652"/>
    <w:rsid w:val="00F834F2"/>
    <w:rsid w:val="00F83B1B"/>
    <w:rsid w:val="00F83FDC"/>
    <w:rsid w:val="00F843FB"/>
    <w:rsid w:val="00F84997"/>
    <w:rsid w:val="00F84AF6"/>
    <w:rsid w:val="00F85C45"/>
    <w:rsid w:val="00F8781F"/>
    <w:rsid w:val="00F91338"/>
    <w:rsid w:val="00F92C1E"/>
    <w:rsid w:val="00F94106"/>
    <w:rsid w:val="00F94646"/>
    <w:rsid w:val="00F94958"/>
    <w:rsid w:val="00F96177"/>
    <w:rsid w:val="00F9708C"/>
    <w:rsid w:val="00F973E5"/>
    <w:rsid w:val="00F97816"/>
    <w:rsid w:val="00FA08DF"/>
    <w:rsid w:val="00FA0EFA"/>
    <w:rsid w:val="00FA1D3B"/>
    <w:rsid w:val="00FA28F5"/>
    <w:rsid w:val="00FA3ECA"/>
    <w:rsid w:val="00FA40DD"/>
    <w:rsid w:val="00FA5E00"/>
    <w:rsid w:val="00FA740E"/>
    <w:rsid w:val="00FB01CF"/>
    <w:rsid w:val="00FB02AF"/>
    <w:rsid w:val="00FB0A8B"/>
    <w:rsid w:val="00FB0AD5"/>
    <w:rsid w:val="00FB14EA"/>
    <w:rsid w:val="00FB21B2"/>
    <w:rsid w:val="00FB2286"/>
    <w:rsid w:val="00FB2759"/>
    <w:rsid w:val="00FB31EA"/>
    <w:rsid w:val="00FB3650"/>
    <w:rsid w:val="00FB36DD"/>
    <w:rsid w:val="00FB58E9"/>
    <w:rsid w:val="00FB79FE"/>
    <w:rsid w:val="00FB7B08"/>
    <w:rsid w:val="00FB7F26"/>
    <w:rsid w:val="00FC1D50"/>
    <w:rsid w:val="00FC2EC4"/>
    <w:rsid w:val="00FC6D31"/>
    <w:rsid w:val="00FC73F2"/>
    <w:rsid w:val="00FD07F5"/>
    <w:rsid w:val="00FD1190"/>
    <w:rsid w:val="00FD13E0"/>
    <w:rsid w:val="00FD1D66"/>
    <w:rsid w:val="00FD5A21"/>
    <w:rsid w:val="00FD5C29"/>
    <w:rsid w:val="00FD6775"/>
    <w:rsid w:val="00FD679F"/>
    <w:rsid w:val="00FE0672"/>
    <w:rsid w:val="00FE0E90"/>
    <w:rsid w:val="00FE18B9"/>
    <w:rsid w:val="00FE2C11"/>
    <w:rsid w:val="00FF0062"/>
    <w:rsid w:val="00FF0766"/>
    <w:rsid w:val="00FF0858"/>
    <w:rsid w:val="00FF0C74"/>
    <w:rsid w:val="00FF1241"/>
    <w:rsid w:val="00FF1534"/>
    <w:rsid w:val="00FF161F"/>
    <w:rsid w:val="00FF330C"/>
    <w:rsid w:val="00FF465A"/>
    <w:rsid w:val="00FF4ABF"/>
    <w:rsid w:val="00FF4B9B"/>
    <w:rsid w:val="00FF5CF7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98FFD"/>
  <w14:defaultImageDpi w14:val="32767"/>
  <w15:chartTrackingRefBased/>
  <w15:docId w15:val="{4A601614-98F3-456C-AE75-CCE3D1AF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 w:qFormat="1"/>
    <w:lsdException w:name="Smart Link" w:semiHidden="1" w:unhideWhenUsed="1"/>
  </w:latentStyles>
  <w:style w:type="paragraph" w:default="1" w:styleId="a">
    <w:name w:val="Normal"/>
    <w:qFormat/>
    <w:rsid w:val="007E43E6"/>
    <w:pPr>
      <w:widowControl w:val="0"/>
      <w:overflowPunct w:val="0"/>
      <w:autoSpaceDE w:val="0"/>
      <w:autoSpaceDN w:val="0"/>
      <w:adjustRightInd w:val="0"/>
      <w:spacing w:before="60" w:after="60" w:line="260" w:lineRule="exact"/>
      <w:textAlignment w:val="baseline"/>
    </w:pPr>
    <w:rPr>
      <w:rFonts w:ascii="PF Bague Sans Pro" w:eastAsia="Times New Roman" w:hAnsi="PF Bague Sans Pro" w:cs="Mangal"/>
      <w:color w:val="12243B"/>
      <w:sz w:val="22"/>
      <w:szCs w:val="22"/>
      <w:lang w:eastAsia="en-GB"/>
    </w:rPr>
  </w:style>
  <w:style w:type="paragraph" w:styleId="1">
    <w:name w:val="heading 1"/>
    <w:basedOn w:val="a"/>
    <w:next w:val="a"/>
    <w:link w:val="1Char"/>
    <w:uiPriority w:val="9"/>
    <w:qFormat/>
    <w:rsid w:val="004267F3"/>
    <w:pPr>
      <w:spacing w:before="360" w:after="80" w:line="420" w:lineRule="exact"/>
      <w:outlineLvl w:val="0"/>
    </w:pPr>
    <w:rPr>
      <w:rFonts w:eastAsiaTheme="majorEastAsia" w:cstheme="majorBidi"/>
      <w:b/>
      <w:color w:val="B19F74"/>
      <w:sz w:val="40"/>
      <w:szCs w:val="26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67F3"/>
    <w:pPr>
      <w:spacing w:before="240" w:after="80" w:line="340" w:lineRule="exact"/>
      <w:outlineLvl w:val="1"/>
    </w:pPr>
    <w:rPr>
      <w:rFonts w:eastAsiaTheme="majorEastAsia" w:cstheme="majorBidi"/>
      <w:b/>
      <w:color w:val="B19F74"/>
      <w:sz w:val="32"/>
    </w:rPr>
  </w:style>
  <w:style w:type="paragraph" w:styleId="3">
    <w:name w:val="heading 3"/>
    <w:basedOn w:val="2"/>
    <w:next w:val="a"/>
    <w:link w:val="3Char"/>
    <w:uiPriority w:val="9"/>
    <w:unhideWhenUsed/>
    <w:qFormat/>
    <w:rsid w:val="00AE7E22"/>
    <w:pPr>
      <w:spacing w:line="300" w:lineRule="exact"/>
      <w:outlineLvl w:val="2"/>
    </w:pPr>
    <w:rPr>
      <w:sz w:val="28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4267F3"/>
    <w:pPr>
      <w:keepNext/>
      <w:keepLines/>
      <w:spacing w:before="240" w:after="80" w:line="240" w:lineRule="exact"/>
      <w:outlineLvl w:val="3"/>
    </w:pPr>
    <w:rPr>
      <w:rFonts w:eastAsiaTheme="majorEastAsia" w:cstheme="majorBidi"/>
      <w:b/>
      <w:iCs/>
      <w:color w:val="B19F74"/>
    </w:rPr>
  </w:style>
  <w:style w:type="paragraph" w:styleId="5">
    <w:name w:val="heading 5"/>
    <w:basedOn w:val="a"/>
    <w:next w:val="a"/>
    <w:link w:val="5Char"/>
    <w:autoRedefine/>
    <w:uiPriority w:val="9"/>
    <w:semiHidden/>
    <w:unhideWhenUsed/>
    <w:qFormat/>
    <w:rsid w:val="007B0840"/>
    <w:pPr>
      <w:keepNext/>
      <w:keepLines/>
      <w:numPr>
        <w:ilvl w:val="4"/>
        <w:numId w:val="36"/>
      </w:numPr>
      <w:spacing w:before="400" w:after="80"/>
      <w:outlineLvl w:val="4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qFormat/>
    <w:rsid w:val="00832099"/>
    <w:rPr>
      <w:rFonts w:ascii="Arial Nova Light" w:hAnsi="Arial Nova Light"/>
      <w:b w:val="0"/>
      <w:i w:val="0"/>
      <w:color w:val="5B9BD5" w:themeColor="accent5"/>
      <w:sz w:val="21"/>
      <w:u w:val="none"/>
    </w:rPr>
  </w:style>
  <w:style w:type="character" w:styleId="a3">
    <w:name w:val="Unresolved Mention"/>
    <w:basedOn w:val="a0"/>
    <w:uiPriority w:val="99"/>
    <w:rsid w:val="008166F4"/>
    <w:rPr>
      <w:rFonts w:ascii="Arial Nova Light" w:hAnsi="Arial Nova Light"/>
      <w:b w:val="0"/>
      <w:i w:val="0"/>
      <w:color w:val="808080"/>
      <w:sz w:val="21"/>
      <w:shd w:val="clear" w:color="auto" w:fill="E6E6E6"/>
    </w:rPr>
  </w:style>
  <w:style w:type="paragraph" w:styleId="a4">
    <w:name w:val="footnote text"/>
    <w:basedOn w:val="a"/>
    <w:link w:val="Char"/>
    <w:autoRedefine/>
    <w:uiPriority w:val="99"/>
    <w:unhideWhenUsed/>
    <w:qFormat/>
    <w:rsid w:val="00A56E16"/>
    <w:pPr>
      <w:spacing w:before="0" w:after="40" w:line="220" w:lineRule="exact"/>
    </w:pPr>
    <w:rPr>
      <w:sz w:val="15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rsid w:val="00A56E16"/>
    <w:rPr>
      <w:rFonts w:ascii="Arial Nova Light" w:eastAsia="Times New Roman" w:hAnsi="Arial Nova Light" w:cs="Mangal"/>
      <w:b w:val="0"/>
      <w:i w:val="0"/>
      <w:color w:val="404040" w:themeColor="text1" w:themeTint="BF"/>
      <w:sz w:val="15"/>
      <w:szCs w:val="20"/>
      <w:lang w:eastAsia="en-GB"/>
    </w:rPr>
  </w:style>
  <w:style w:type="character" w:styleId="a5">
    <w:name w:val="footnote reference"/>
    <w:basedOn w:val="a0"/>
    <w:uiPriority w:val="99"/>
    <w:unhideWhenUsed/>
    <w:rsid w:val="00832099"/>
    <w:rPr>
      <w:rFonts w:ascii="Arial Nova Light" w:hAnsi="Arial Nova Light"/>
      <w:b w:val="0"/>
      <w:i w:val="0"/>
      <w:sz w:val="20"/>
      <w:vertAlign w:val="superscript"/>
    </w:rPr>
  </w:style>
  <w:style w:type="paragraph" w:customStyle="1" w:styleId="Figure">
    <w:name w:val="Figure"/>
    <w:basedOn w:val="a"/>
    <w:next w:val="a"/>
    <w:rsid w:val="00DE5726"/>
    <w:pPr>
      <w:numPr>
        <w:numId w:val="2"/>
      </w:numPr>
    </w:pPr>
    <w:rPr>
      <w:rFonts w:ascii="Arial Nova" w:hAnsi="Arial Nova"/>
      <w:b/>
      <w:sz w:val="18"/>
    </w:rPr>
  </w:style>
  <w:style w:type="paragraph" w:customStyle="1" w:styleId="Chapter">
    <w:name w:val="Chapter"/>
    <w:basedOn w:val="1"/>
    <w:qFormat/>
    <w:rsid w:val="00722890"/>
    <w:pPr>
      <w:pageBreakBefore/>
      <w:pBdr>
        <w:bottom w:val="single" w:sz="12" w:space="6" w:color="B19F74"/>
      </w:pBdr>
      <w:spacing w:after="360" w:line="500" w:lineRule="exact"/>
    </w:pPr>
    <w:rPr>
      <w:rFonts w:ascii="PF Centro Slab Pro" w:hAnsi="PF Centro Slab Pro"/>
      <w:color w:val="12243B"/>
      <w:sz w:val="48"/>
    </w:rPr>
  </w:style>
  <w:style w:type="paragraph" w:styleId="a6">
    <w:name w:val="caption"/>
    <w:basedOn w:val="a"/>
    <w:next w:val="a"/>
    <w:uiPriority w:val="35"/>
    <w:unhideWhenUsed/>
    <w:rsid w:val="00BE66C2"/>
    <w:pPr>
      <w:spacing w:before="160" w:line="200" w:lineRule="exact"/>
    </w:pPr>
    <w:rPr>
      <w:iCs/>
      <w:sz w:val="18"/>
      <w:szCs w:val="18"/>
    </w:rPr>
  </w:style>
  <w:style w:type="character" w:customStyle="1" w:styleId="1Char">
    <w:name w:val="Επικεφαλίδα 1 Char"/>
    <w:basedOn w:val="a0"/>
    <w:link w:val="1"/>
    <w:uiPriority w:val="9"/>
    <w:rsid w:val="004267F3"/>
    <w:rPr>
      <w:rFonts w:ascii="PF Bague Sans Pro" w:eastAsiaTheme="majorEastAsia" w:hAnsi="PF Bague Sans Pro" w:cstheme="majorBidi"/>
      <w:b/>
      <w:color w:val="B19F74"/>
      <w:sz w:val="40"/>
      <w:szCs w:val="26"/>
      <w:lang w:eastAsia="en-GB"/>
    </w:rPr>
  </w:style>
  <w:style w:type="character" w:customStyle="1" w:styleId="2Char">
    <w:name w:val="Επικεφαλίδα 2 Char"/>
    <w:basedOn w:val="a0"/>
    <w:link w:val="2"/>
    <w:uiPriority w:val="9"/>
    <w:rsid w:val="004267F3"/>
    <w:rPr>
      <w:rFonts w:ascii="PF Bague Sans Pro" w:eastAsiaTheme="majorEastAsia" w:hAnsi="PF Bague Sans Pro" w:cstheme="majorBidi"/>
      <w:b/>
      <w:color w:val="B19F74"/>
      <w:sz w:val="32"/>
      <w:szCs w:val="22"/>
      <w:lang w:eastAsia="en-GB"/>
    </w:rPr>
  </w:style>
  <w:style w:type="character" w:customStyle="1" w:styleId="4Char">
    <w:name w:val="Επικεφαλίδα 4 Char"/>
    <w:basedOn w:val="a0"/>
    <w:link w:val="4"/>
    <w:uiPriority w:val="9"/>
    <w:rsid w:val="004267F3"/>
    <w:rPr>
      <w:rFonts w:ascii="PF Bague Sans Pro" w:eastAsiaTheme="majorEastAsia" w:hAnsi="PF Bague Sans Pro" w:cstheme="majorBidi"/>
      <w:b/>
      <w:iCs/>
      <w:color w:val="B19F74"/>
      <w:sz w:val="21"/>
      <w:szCs w:val="22"/>
      <w:lang w:eastAsia="en-GB"/>
    </w:rPr>
  </w:style>
  <w:style w:type="paragraph" w:styleId="a7">
    <w:name w:val="Title"/>
    <w:basedOn w:val="a"/>
    <w:next w:val="a"/>
    <w:link w:val="Char0"/>
    <w:uiPriority w:val="10"/>
    <w:rsid w:val="008166F4"/>
    <w:pPr>
      <w:spacing w:after="0"/>
      <w:contextualSpacing/>
    </w:pPr>
    <w:rPr>
      <w:rFonts w:ascii="Raleway SemiBold" w:eastAsiaTheme="majorEastAsia" w:hAnsi="Raleway SemiBold" w:cstheme="majorBidi"/>
      <w:b/>
      <w:spacing w:val="-10"/>
      <w:kern w:val="28"/>
      <w:sz w:val="44"/>
      <w:szCs w:val="56"/>
    </w:rPr>
  </w:style>
  <w:style w:type="character" w:styleId="a8">
    <w:name w:val="annotation reference"/>
    <w:basedOn w:val="a0"/>
    <w:uiPriority w:val="99"/>
    <w:semiHidden/>
    <w:unhideWhenUsed/>
    <w:rsid w:val="00A56E16"/>
    <w:rPr>
      <w:rFonts w:ascii="Arial Nova Light" w:hAnsi="Arial Nova Light"/>
      <w:b w:val="0"/>
      <w:i w:val="0"/>
      <w:color w:val="404040" w:themeColor="text1" w:themeTint="BF"/>
      <w:sz w:val="15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A56E16"/>
    <w:rPr>
      <w:sz w:val="16"/>
      <w:szCs w:val="24"/>
    </w:rPr>
  </w:style>
  <w:style w:type="character" w:customStyle="1" w:styleId="Char1">
    <w:name w:val="Κείμενο σχολίου Char"/>
    <w:basedOn w:val="a0"/>
    <w:link w:val="a9"/>
    <w:uiPriority w:val="99"/>
    <w:semiHidden/>
    <w:rsid w:val="00A56E16"/>
    <w:rPr>
      <w:rFonts w:ascii="Arial Nova Light" w:eastAsia="Times New Roman" w:hAnsi="Arial Nova Light" w:cs="Mangal"/>
      <w:b w:val="0"/>
      <w:i w:val="0"/>
      <w:color w:val="404040" w:themeColor="text1" w:themeTint="BF"/>
      <w:sz w:val="16"/>
      <w:lang w:eastAsia="en-GB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A56E16"/>
    <w:rPr>
      <w:rFonts w:ascii="Arial Nova" w:hAnsi="Arial Nova"/>
      <w:b/>
      <w:bCs/>
      <w:szCs w:val="20"/>
    </w:rPr>
  </w:style>
  <w:style w:type="character" w:customStyle="1" w:styleId="Char2">
    <w:name w:val="Θέμα σχολίου Char"/>
    <w:basedOn w:val="Char1"/>
    <w:link w:val="aa"/>
    <w:uiPriority w:val="99"/>
    <w:semiHidden/>
    <w:rsid w:val="00A56E16"/>
    <w:rPr>
      <w:rFonts w:ascii="Arial Nova" w:eastAsia="Times New Roman" w:hAnsi="Arial Nova" w:cs="Mangal"/>
      <w:b/>
      <w:bCs/>
      <w:i w:val="0"/>
      <w:color w:val="404040" w:themeColor="text1" w:themeTint="BF"/>
      <w:sz w:val="21"/>
      <w:szCs w:val="20"/>
      <w:lang w:eastAsia="en-GB"/>
    </w:rPr>
  </w:style>
  <w:style w:type="character" w:customStyle="1" w:styleId="Char0">
    <w:name w:val="Τίτλος Char"/>
    <w:basedOn w:val="a0"/>
    <w:link w:val="a7"/>
    <w:uiPriority w:val="10"/>
    <w:rsid w:val="008166F4"/>
    <w:rPr>
      <w:rFonts w:ascii="Raleway SemiBold" w:eastAsiaTheme="majorEastAsia" w:hAnsi="Raleway SemiBold" w:cstheme="majorBidi"/>
      <w:b/>
      <w:i w:val="0"/>
      <w:color w:val="404040" w:themeColor="text1" w:themeTint="BF"/>
      <w:spacing w:val="-10"/>
      <w:kern w:val="28"/>
      <w:sz w:val="44"/>
      <w:szCs w:val="56"/>
      <w:lang w:eastAsia="en-GB"/>
    </w:rPr>
  </w:style>
  <w:style w:type="character" w:customStyle="1" w:styleId="5Char">
    <w:name w:val="Επικεφαλίδα 5 Char"/>
    <w:basedOn w:val="a0"/>
    <w:link w:val="5"/>
    <w:uiPriority w:val="9"/>
    <w:semiHidden/>
    <w:rsid w:val="007B0840"/>
    <w:rPr>
      <w:rFonts w:ascii="Arial Nova" w:eastAsiaTheme="majorEastAsia" w:hAnsi="Arial Nova" w:cstheme="majorBidi"/>
      <w:b/>
      <w:i w:val="0"/>
      <w:color w:val="3B3838" w:themeColor="background2" w:themeShade="40"/>
      <w:sz w:val="22"/>
      <w:szCs w:val="22"/>
      <w:lang w:eastAsia="en-GB"/>
    </w:rPr>
  </w:style>
  <w:style w:type="paragraph" w:styleId="ab">
    <w:name w:val="List Paragraph"/>
    <w:basedOn w:val="a"/>
    <w:uiPriority w:val="34"/>
    <w:rsid w:val="00DE496A"/>
    <w:pPr>
      <w:spacing w:before="40" w:after="80"/>
      <w:ind w:left="720"/>
    </w:pPr>
  </w:style>
  <w:style w:type="character" w:customStyle="1" w:styleId="3Char">
    <w:name w:val="Επικεφαλίδα 3 Char"/>
    <w:basedOn w:val="a0"/>
    <w:link w:val="3"/>
    <w:uiPriority w:val="9"/>
    <w:rsid w:val="00AE7E22"/>
    <w:rPr>
      <w:rFonts w:ascii="Arial Nova" w:eastAsiaTheme="majorEastAsia" w:hAnsi="Arial Nova" w:cstheme="majorBidi"/>
      <w:b/>
      <w:color w:val="323E4F" w:themeColor="text2" w:themeShade="BF"/>
      <w:sz w:val="28"/>
      <w:szCs w:val="22"/>
      <w:lang w:eastAsia="en-GB"/>
    </w:rPr>
  </w:style>
  <w:style w:type="paragraph" w:styleId="20">
    <w:name w:val="toc 2"/>
    <w:basedOn w:val="a"/>
    <w:next w:val="a"/>
    <w:autoRedefine/>
    <w:uiPriority w:val="39"/>
    <w:unhideWhenUsed/>
    <w:rsid w:val="00227FB9"/>
    <w:pPr>
      <w:spacing w:before="120"/>
      <w:ind w:left="210"/>
    </w:pPr>
    <w:rPr>
      <w:rFonts w:cstheme="minorHAnsi"/>
      <w:iCs/>
      <w:sz w:val="20"/>
      <w:szCs w:val="20"/>
    </w:rPr>
  </w:style>
  <w:style w:type="character" w:styleId="ac">
    <w:name w:val="Strong"/>
    <w:basedOn w:val="a0"/>
    <w:uiPriority w:val="22"/>
    <w:qFormat/>
    <w:rsid w:val="004267F3"/>
    <w:rPr>
      <w:rFonts w:ascii="PF Bague Sans Pro" w:hAnsi="PF Bague Sans Pro"/>
      <w:b/>
      <w:bCs/>
      <w:i w:val="0"/>
      <w:color w:val="12243B"/>
      <w:sz w:val="22"/>
    </w:rPr>
  </w:style>
  <w:style w:type="character" w:styleId="ad">
    <w:name w:val="Subtle Reference"/>
    <w:basedOn w:val="a0"/>
    <w:uiPriority w:val="31"/>
    <w:rsid w:val="008166F4"/>
    <w:rPr>
      <w:rFonts w:ascii="Arial Nova Light" w:hAnsi="Arial Nova Light"/>
      <w:b w:val="0"/>
      <w:i w:val="0"/>
      <w:smallCaps/>
      <w:color w:val="5A5A5A" w:themeColor="text1" w:themeTint="A5"/>
      <w:sz w:val="16"/>
    </w:rPr>
  </w:style>
  <w:style w:type="table" w:styleId="ae">
    <w:name w:val="Table Grid"/>
    <w:basedOn w:val="a1"/>
    <w:uiPriority w:val="39"/>
    <w:rsid w:val="00BC4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a"/>
    <w:next w:val="a"/>
    <w:rsid w:val="00DE5726"/>
    <w:pPr>
      <w:numPr>
        <w:numId w:val="1"/>
      </w:numPr>
    </w:pPr>
    <w:rPr>
      <w:rFonts w:ascii="Arial Nova" w:hAnsi="Arial Nova"/>
      <w:b/>
      <w:sz w:val="18"/>
    </w:rPr>
  </w:style>
  <w:style w:type="character" w:styleId="-0">
    <w:name w:val="FollowedHyperlink"/>
    <w:basedOn w:val="a0"/>
    <w:uiPriority w:val="99"/>
    <w:semiHidden/>
    <w:unhideWhenUsed/>
    <w:qFormat/>
    <w:rsid w:val="00B20AEF"/>
    <w:rPr>
      <w:rFonts w:ascii="Arial Nova" w:hAnsi="Arial Nova"/>
      <w:b w:val="0"/>
      <w:i w:val="0"/>
      <w:color w:val="5B9BD5" w:themeColor="accent5"/>
      <w:sz w:val="21"/>
      <w:u w:val="none"/>
    </w:rPr>
  </w:style>
  <w:style w:type="paragraph" w:styleId="af">
    <w:name w:val="header"/>
    <w:basedOn w:val="a"/>
    <w:link w:val="Char3"/>
    <w:uiPriority w:val="99"/>
    <w:unhideWhenUsed/>
    <w:rsid w:val="00796C77"/>
    <w:pPr>
      <w:tabs>
        <w:tab w:val="center" w:pos="4680"/>
        <w:tab w:val="right" w:pos="9360"/>
      </w:tabs>
      <w:spacing w:before="0" w:after="0"/>
    </w:pPr>
  </w:style>
  <w:style w:type="character" w:customStyle="1" w:styleId="Char3">
    <w:name w:val="Κεφαλίδα Char"/>
    <w:basedOn w:val="a0"/>
    <w:link w:val="af"/>
    <w:uiPriority w:val="99"/>
    <w:rsid w:val="00796C77"/>
    <w:rPr>
      <w:rFonts w:ascii="Arial Nova" w:eastAsia="Times New Roman" w:hAnsi="Arial Nova" w:cs="Mangal"/>
      <w:b w:val="0"/>
      <w:i w:val="0"/>
      <w:sz w:val="20"/>
      <w:szCs w:val="22"/>
      <w:lang w:eastAsia="en-GB"/>
    </w:rPr>
  </w:style>
  <w:style w:type="paragraph" w:styleId="af0">
    <w:name w:val="footer"/>
    <w:basedOn w:val="a"/>
    <w:link w:val="Char4"/>
    <w:uiPriority w:val="99"/>
    <w:unhideWhenUsed/>
    <w:rsid w:val="00A56E16"/>
    <w:pPr>
      <w:tabs>
        <w:tab w:val="center" w:pos="4680"/>
        <w:tab w:val="right" w:pos="9360"/>
      </w:tabs>
      <w:spacing w:before="0" w:after="0"/>
    </w:pPr>
    <w:rPr>
      <w:sz w:val="16"/>
    </w:rPr>
  </w:style>
  <w:style w:type="character" w:customStyle="1" w:styleId="Char4">
    <w:name w:val="Υποσέλιδο Char"/>
    <w:basedOn w:val="a0"/>
    <w:link w:val="af0"/>
    <w:uiPriority w:val="99"/>
    <w:rsid w:val="00A56E16"/>
    <w:rPr>
      <w:rFonts w:ascii="Arial Nova Light" w:eastAsia="Times New Roman" w:hAnsi="Arial Nova Light" w:cs="Mangal"/>
      <w:b w:val="0"/>
      <w:i w:val="0"/>
      <w:color w:val="404040" w:themeColor="text1" w:themeTint="BF"/>
      <w:sz w:val="16"/>
      <w:szCs w:val="22"/>
      <w:lang w:eastAsia="en-GB"/>
    </w:rPr>
  </w:style>
  <w:style w:type="paragraph" w:styleId="af1">
    <w:name w:val="TOC Heading"/>
    <w:basedOn w:val="1"/>
    <w:next w:val="a"/>
    <w:autoRedefine/>
    <w:uiPriority w:val="39"/>
    <w:unhideWhenUsed/>
    <w:rsid w:val="00A85FFF"/>
    <w:pPr>
      <w:keepNext/>
      <w:keepLines/>
      <w:pageBreakBefore/>
      <w:widowControl/>
      <w:pBdr>
        <w:bottom w:val="single" w:sz="12" w:space="6" w:color="B19F74"/>
      </w:pBdr>
      <w:overflowPunct/>
      <w:autoSpaceDE/>
      <w:autoSpaceDN/>
      <w:adjustRightInd/>
      <w:spacing w:before="0" w:line="480" w:lineRule="exact"/>
      <w:textAlignment w:val="auto"/>
      <w:outlineLvl w:val="9"/>
    </w:pPr>
    <w:rPr>
      <w:b w:val="0"/>
      <w:bCs/>
      <w:color w:val="12243B"/>
      <w:sz w:val="44"/>
      <w:szCs w:val="28"/>
      <w:lang w:eastAsia="en-US"/>
    </w:rPr>
  </w:style>
  <w:style w:type="paragraph" w:styleId="10">
    <w:name w:val="toc 1"/>
    <w:basedOn w:val="a"/>
    <w:next w:val="a"/>
    <w:autoRedefine/>
    <w:uiPriority w:val="39"/>
    <w:unhideWhenUsed/>
    <w:rsid w:val="0076147A"/>
    <w:pPr>
      <w:spacing w:before="360"/>
    </w:pPr>
    <w:rPr>
      <w:rFonts w:cstheme="minorHAnsi"/>
      <w:bC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227FB9"/>
    <w:pPr>
      <w:tabs>
        <w:tab w:val="right" w:leader="dot" w:pos="9168"/>
      </w:tabs>
      <w:spacing w:before="120"/>
      <w:ind w:left="420"/>
    </w:pPr>
    <w:rPr>
      <w:rFonts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A9202B"/>
    <w:pPr>
      <w:spacing w:before="80" w:after="80"/>
      <w:ind w:left="629"/>
    </w:pPr>
    <w:rPr>
      <w:rFonts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8166F4"/>
    <w:pPr>
      <w:spacing w:before="0" w:after="0"/>
      <w:ind w:left="84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8166F4"/>
    <w:pPr>
      <w:spacing w:before="0" w:after="0"/>
      <w:ind w:left="105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4102F8"/>
    <w:pPr>
      <w:spacing w:before="0"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4102F8"/>
    <w:pPr>
      <w:spacing w:before="0" w:after="0"/>
      <w:ind w:left="147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4102F8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character" w:styleId="af2">
    <w:name w:val="line number"/>
    <w:basedOn w:val="a0"/>
    <w:uiPriority w:val="99"/>
    <w:unhideWhenUsed/>
    <w:qFormat/>
    <w:rsid w:val="004267F3"/>
    <w:rPr>
      <w:rFonts w:ascii="PF Bague Sans Pro" w:hAnsi="PF Bague Sans Pro"/>
      <w:b w:val="0"/>
      <w:i w:val="0"/>
      <w:color w:val="12243B"/>
      <w:sz w:val="15"/>
    </w:rPr>
  </w:style>
  <w:style w:type="character" w:styleId="af3">
    <w:name w:val="Smart Link"/>
    <w:basedOn w:val="a0"/>
    <w:uiPriority w:val="99"/>
    <w:unhideWhenUsed/>
    <w:rsid w:val="00832099"/>
    <w:rPr>
      <w:rFonts w:ascii="Arial Nova Light" w:hAnsi="Arial Nova Light"/>
      <w:b w:val="0"/>
      <w:i w:val="0"/>
      <w:color w:val="5B9BD5" w:themeColor="accent5"/>
      <w:sz w:val="15"/>
      <w:u w:val="none"/>
      <w:bdr w:val="none" w:sz="0" w:space="0" w:color="auto"/>
      <w:shd w:val="clear" w:color="auto" w:fill="auto"/>
    </w:rPr>
  </w:style>
  <w:style w:type="character" w:styleId="-1">
    <w:name w:val="Smart Hyperlink"/>
    <w:basedOn w:val="a0"/>
    <w:uiPriority w:val="99"/>
    <w:semiHidden/>
    <w:unhideWhenUsed/>
    <w:qFormat/>
    <w:rsid w:val="008166F4"/>
    <w:rPr>
      <w:rFonts w:ascii="Arial Nova Light" w:hAnsi="Arial Nova Light"/>
      <w:b w:val="0"/>
      <w:i w:val="0"/>
      <w:color w:val="5B9BD5" w:themeColor="accent5"/>
      <w:sz w:val="22"/>
      <w:u w:val="dotted"/>
    </w:rPr>
  </w:style>
  <w:style w:type="paragraph" w:styleId="af4">
    <w:name w:val="Balloon Text"/>
    <w:basedOn w:val="a"/>
    <w:link w:val="Char5"/>
    <w:uiPriority w:val="99"/>
    <w:semiHidden/>
    <w:unhideWhenUsed/>
    <w:rsid w:val="009A561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f4"/>
    <w:uiPriority w:val="99"/>
    <w:semiHidden/>
    <w:rsid w:val="009A561F"/>
    <w:rPr>
      <w:rFonts w:ascii="Segoe UI" w:eastAsia="Times New Roman" w:hAnsi="Segoe UI" w:cs="Segoe UI"/>
      <w:b w:val="0"/>
      <w:i w:val="0"/>
      <w:color w:val="404040" w:themeColor="text1" w:themeTint="BF"/>
      <w:sz w:val="18"/>
      <w:szCs w:val="18"/>
      <w:lang w:eastAsia="en-GB"/>
    </w:rPr>
  </w:style>
  <w:style w:type="paragraph" w:customStyle="1" w:styleId="Default">
    <w:name w:val="Default"/>
    <w:rsid w:val="008166F4"/>
    <w:pPr>
      <w:autoSpaceDE w:val="0"/>
      <w:autoSpaceDN w:val="0"/>
      <w:adjustRightInd w:val="0"/>
    </w:pPr>
    <w:rPr>
      <w:rFonts w:ascii="Arial Nova Light" w:hAnsi="Arial Nova Light" w:cs="Arial"/>
      <w:color w:val="000000"/>
    </w:rPr>
  </w:style>
  <w:style w:type="character" w:styleId="af5">
    <w:name w:val="endnote reference"/>
    <w:basedOn w:val="a0"/>
    <w:uiPriority w:val="99"/>
    <w:semiHidden/>
    <w:unhideWhenUsed/>
    <w:rsid w:val="00A56E16"/>
    <w:rPr>
      <w:rFonts w:ascii="Arial Nova Light" w:hAnsi="Arial Nova Light"/>
      <w:b w:val="0"/>
      <w:i w:val="0"/>
      <w:sz w:val="20"/>
      <w:vertAlign w:val="superscript"/>
    </w:rPr>
  </w:style>
  <w:style w:type="paragraph" w:styleId="af6">
    <w:name w:val="No Spacing"/>
    <w:link w:val="Char6"/>
    <w:uiPriority w:val="1"/>
    <w:rsid w:val="003147E9"/>
    <w:rPr>
      <w:rFonts w:ascii="PF Bague Sans Pro Light" w:eastAsiaTheme="minorEastAsia" w:hAnsi="PF Bague Sans Pro Light"/>
      <w:color w:val="404040" w:themeColor="text1" w:themeTint="BF"/>
      <w:sz w:val="21"/>
      <w:szCs w:val="22"/>
      <w:lang w:val="en-US" w:eastAsia="zh-CN"/>
    </w:rPr>
  </w:style>
  <w:style w:type="character" w:customStyle="1" w:styleId="Char6">
    <w:name w:val="Χωρίς διάστιχο Char"/>
    <w:basedOn w:val="a0"/>
    <w:link w:val="af6"/>
    <w:uiPriority w:val="1"/>
    <w:rsid w:val="003147E9"/>
    <w:rPr>
      <w:rFonts w:ascii="PF Bague Sans Pro Light" w:eastAsiaTheme="minorEastAsia" w:hAnsi="PF Bague Sans Pro Light"/>
      <w:color w:val="404040" w:themeColor="text1" w:themeTint="BF"/>
      <w:sz w:val="21"/>
      <w:szCs w:val="22"/>
      <w:lang w:val="en-US" w:eastAsia="zh-CN"/>
    </w:rPr>
  </w:style>
  <w:style w:type="paragraph" w:styleId="af7">
    <w:name w:val="Revision"/>
    <w:hidden/>
    <w:uiPriority w:val="99"/>
    <w:semiHidden/>
    <w:rsid w:val="001E5C59"/>
    <w:rPr>
      <w:rFonts w:ascii="Arial Nova Light" w:eastAsia="Times New Roman" w:hAnsi="Arial Nova Light" w:cs="Mangal"/>
      <w:color w:val="404040" w:themeColor="text1" w:themeTint="BF"/>
      <w:sz w:val="22"/>
      <w:szCs w:val="22"/>
      <w:lang w:eastAsia="en-GB"/>
    </w:rPr>
  </w:style>
  <w:style w:type="paragraph" w:styleId="11">
    <w:name w:val="index 1"/>
    <w:basedOn w:val="a"/>
    <w:next w:val="a"/>
    <w:autoRedefine/>
    <w:uiPriority w:val="99"/>
    <w:semiHidden/>
    <w:unhideWhenUsed/>
    <w:rsid w:val="00A56E16"/>
    <w:pPr>
      <w:spacing w:before="0" w:after="0" w:line="240" w:lineRule="auto"/>
      <w:ind w:left="210" w:hanging="210"/>
    </w:pPr>
  </w:style>
  <w:style w:type="paragraph" w:styleId="af8">
    <w:name w:val="toa heading"/>
    <w:basedOn w:val="a"/>
    <w:next w:val="a"/>
    <w:uiPriority w:val="99"/>
    <w:semiHidden/>
    <w:unhideWhenUsed/>
    <w:rsid w:val="008166F4"/>
    <w:pPr>
      <w:spacing w:before="120"/>
    </w:pPr>
    <w:rPr>
      <w:rFonts w:ascii="Arial Nova" w:eastAsiaTheme="majorEastAsia" w:hAnsi="Arial Nova" w:cstheme="majorBidi"/>
      <w:b/>
      <w:bCs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8166F4"/>
    <w:rPr>
      <w:rFonts w:cs="Times New Roman"/>
      <w:sz w:val="24"/>
      <w:szCs w:val="24"/>
    </w:rPr>
  </w:style>
  <w:style w:type="character" w:styleId="af9">
    <w:name w:val="Intense Reference"/>
    <w:basedOn w:val="a0"/>
    <w:uiPriority w:val="32"/>
    <w:rsid w:val="008166F4"/>
    <w:rPr>
      <w:rFonts w:ascii="Arial Nova" w:hAnsi="Arial Nova"/>
      <w:b/>
      <w:bCs/>
      <w:i w:val="0"/>
      <w:smallCaps/>
      <w:color w:val="4472C4" w:themeColor="accent1"/>
      <w:spacing w:val="5"/>
      <w:sz w:val="21"/>
    </w:rPr>
  </w:style>
  <w:style w:type="character" w:styleId="afa">
    <w:name w:val="Intense Emphasis"/>
    <w:basedOn w:val="a0"/>
    <w:uiPriority w:val="21"/>
    <w:rsid w:val="008166F4"/>
    <w:rPr>
      <w:rFonts w:ascii="Arial Nova" w:hAnsi="Arial Nova"/>
      <w:b/>
      <w:i/>
      <w:iCs/>
      <w:color w:val="4472C4" w:themeColor="accent1"/>
      <w:sz w:val="21"/>
    </w:rPr>
  </w:style>
  <w:style w:type="character" w:styleId="afb">
    <w:name w:val="Emphasis"/>
    <w:basedOn w:val="a0"/>
    <w:uiPriority w:val="20"/>
    <w:rsid w:val="008166F4"/>
    <w:rPr>
      <w:rFonts w:ascii="Arial Nova" w:hAnsi="Arial Nova"/>
      <w:b/>
      <w:i/>
      <w:iCs/>
      <w:color w:val="404040" w:themeColor="text1" w:themeTint="BF"/>
      <w:sz w:val="21"/>
    </w:rPr>
  </w:style>
  <w:style w:type="paragraph" w:customStyle="1" w:styleId="Source">
    <w:name w:val="Source"/>
    <w:basedOn w:val="a"/>
    <w:rsid w:val="00373094"/>
    <w:pPr>
      <w:widowControl/>
      <w:numPr>
        <w:numId w:val="37"/>
      </w:numPr>
      <w:overflowPunct/>
      <w:autoSpaceDE/>
      <w:autoSpaceDN/>
      <w:adjustRightInd/>
      <w:spacing w:before="160" w:after="40" w:line="200" w:lineRule="exact"/>
      <w:textAlignment w:val="auto"/>
    </w:pPr>
    <w:rPr>
      <w:sz w:val="18"/>
    </w:rPr>
  </w:style>
  <w:style w:type="paragraph" w:customStyle="1" w:styleId="Note">
    <w:name w:val="Note"/>
    <w:basedOn w:val="Source"/>
    <w:rsid w:val="009A578B"/>
    <w:pPr>
      <w:numPr>
        <w:numId w:val="47"/>
      </w:numPr>
      <w:spacing w:line="280" w:lineRule="exact"/>
    </w:pPr>
    <w:rPr>
      <w:sz w:val="21"/>
    </w:rPr>
  </w:style>
  <w:style w:type="character" w:customStyle="1" w:styleId="Heading6Char">
    <w:name w:val="Heading 6 Char"/>
    <w:basedOn w:val="a0"/>
    <w:uiPriority w:val="9"/>
    <w:semiHidden/>
    <w:rsid w:val="00623DD2"/>
    <w:rPr>
      <w:rFonts w:asciiTheme="majorHAnsi" w:eastAsiaTheme="majorEastAsia" w:hAnsiTheme="majorHAnsi" w:cstheme="majorBidi"/>
      <w:color w:val="1F3763" w:themeColor="accent1" w:themeShade="7F"/>
      <w:sz w:val="21"/>
      <w:szCs w:val="22"/>
      <w:lang w:eastAsia="en-GB"/>
    </w:rPr>
  </w:style>
  <w:style w:type="character" w:customStyle="1" w:styleId="Heading7Char">
    <w:name w:val="Heading 7 Char"/>
    <w:basedOn w:val="a0"/>
    <w:uiPriority w:val="9"/>
    <w:semiHidden/>
    <w:rsid w:val="00623DD2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2"/>
      <w:lang w:eastAsia="en-GB"/>
    </w:rPr>
  </w:style>
  <w:style w:type="character" w:customStyle="1" w:styleId="Heading8Char">
    <w:name w:val="Heading 8 Char"/>
    <w:basedOn w:val="a0"/>
    <w:uiPriority w:val="9"/>
    <w:semiHidden/>
    <w:rsid w:val="00623DD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Heading9Char">
    <w:name w:val="Heading 9 Char"/>
    <w:basedOn w:val="a0"/>
    <w:uiPriority w:val="9"/>
    <w:semiHidden/>
    <w:rsid w:val="00623D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numbering" w:customStyle="1" w:styleId="CurrentList1">
    <w:name w:val="Current List1"/>
    <w:uiPriority w:val="99"/>
    <w:rsid w:val="00EB0A4C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pklinis@yahoo.g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rbara.toplek@mf.uni-lj.s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ene\OneDrive\Work\Hippocrates\Workshop\Phase%20C2%20-%20Visual%20Identity\Letterhead\Letterhead%20Template%20no%20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013F5F8115F343AD1F6E639DD69C24" ma:contentTypeVersion="13" ma:contentTypeDescription="Create a new document." ma:contentTypeScope="" ma:versionID="a88c178fe270963ff3ffbf8145503d2e">
  <xsd:schema xmlns:xsd="http://www.w3.org/2001/XMLSchema" xmlns:xs="http://www.w3.org/2001/XMLSchema" xmlns:p="http://schemas.microsoft.com/office/2006/metadata/properties" xmlns:ns2="d7cb29ae-596a-489f-8ea0-bd6cbb259d89" xmlns:ns3="583a2b9b-d74f-43ff-859a-9a43d61f0482" targetNamespace="http://schemas.microsoft.com/office/2006/metadata/properties" ma:root="true" ma:fieldsID="ad73a41f35ef682b25ad1114352eb9ef" ns2:_="" ns3:_="">
    <xsd:import namespace="d7cb29ae-596a-489f-8ea0-bd6cbb259d89"/>
    <xsd:import namespace="583a2b9b-d74f-43ff-859a-9a43d61f04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b29ae-596a-489f-8ea0-bd6cbb259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a2b9b-d74f-43ff-859a-9a43d61f048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5876A7-62F4-463F-8683-E3F42357F8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3FA985-62C2-4368-9B42-DB36D7198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EED4C-5239-4F78-8046-0D3D62E16A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6AAFF2-5FE0-425A-A012-64C132286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b29ae-596a-489f-8ea0-bd6cbb259d89"/>
    <ds:schemaRef ds:uri="583a2b9b-d74f-43ff-859a-9a43d61f04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no cover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Alma Economics</Company>
  <LinksUpToDate>false</LinksUpToDate>
  <CharactersWithSpaces>869</CharactersWithSpaces>
  <SharedDoc>false</SharedDoc>
  <HLinks>
    <vt:vector size="222" baseType="variant">
      <vt:variant>
        <vt:i4>2031668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_Toc45707805</vt:lpwstr>
      </vt:variant>
      <vt:variant>
        <vt:i4>1966132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_Toc45707804</vt:lpwstr>
      </vt:variant>
      <vt:variant>
        <vt:i4>1638452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_Toc45707803</vt:lpwstr>
      </vt:variant>
      <vt:variant>
        <vt:i4>1572916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_Toc45707802</vt:lpwstr>
      </vt:variant>
      <vt:variant>
        <vt:i4>1769524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_Toc45707801</vt:lpwstr>
      </vt:variant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_Toc45707800</vt:lpwstr>
      </vt:variant>
      <vt:variant>
        <vt:i4>1835069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_Toc45707799</vt:lpwstr>
      </vt:variant>
      <vt:variant>
        <vt:i4>1900605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_Toc45707798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_Toc45707797</vt:lpwstr>
      </vt:variant>
      <vt:variant>
        <vt:i4>1245245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_Toc45707796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_Toc45707795</vt:lpwstr>
      </vt:variant>
      <vt:variant>
        <vt:i4>1114173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_Toc45707794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_Toc45707793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_Toc45707792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_Toc45707791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_Toc45707790</vt:lpwstr>
      </vt:variant>
      <vt:variant>
        <vt:i4>1835068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_Toc45707789</vt:lpwstr>
      </vt:variant>
      <vt:variant>
        <vt:i4>1900604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_Toc45707788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_Toc45707787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_Toc45707786</vt:lpwstr>
      </vt:variant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_Toc45707785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_Toc45707784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_Toc45707783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_Toc45707782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_Toc45707781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_Toc45707780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_Toc45707779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_Toc45707778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_Toc45707777</vt:lpwstr>
      </vt:variant>
      <vt:variant>
        <vt:i4>5177375</vt:i4>
      </vt:variant>
      <vt:variant>
        <vt:i4>21</vt:i4>
      </vt:variant>
      <vt:variant>
        <vt:i4>0</vt:i4>
      </vt:variant>
      <vt:variant>
        <vt:i4>5</vt:i4>
      </vt:variant>
      <vt:variant>
        <vt:lpwstr>https://treemaps.intact-project.org/</vt:lpwstr>
      </vt:variant>
      <vt:variant>
        <vt:lpwstr/>
      </vt:variant>
      <vt:variant>
        <vt:i4>2949155</vt:i4>
      </vt:variant>
      <vt:variant>
        <vt:i4>18</vt:i4>
      </vt:variant>
      <vt:variant>
        <vt:i4>0</vt:i4>
      </vt:variant>
      <vt:variant>
        <vt:i4>5</vt:i4>
      </vt:variant>
      <vt:variant>
        <vt:lpwstr>https://www.ft.com/content/8dc9c370-492d-11e8-8ae9-4b5ddcca99b3</vt:lpwstr>
      </vt:variant>
      <vt:variant>
        <vt:lpwstr/>
      </vt:variant>
      <vt:variant>
        <vt:i4>131138</vt:i4>
      </vt:variant>
      <vt:variant>
        <vt:i4>15</vt:i4>
      </vt:variant>
      <vt:variant>
        <vt:i4>0</vt:i4>
      </vt:variant>
      <vt:variant>
        <vt:i4>5</vt:i4>
      </vt:variant>
      <vt:variant>
        <vt:lpwstr>https://responsiblebusiness.springernature.com/2019/assets/files/responsible-business-report-2019.pdf</vt:lpwstr>
      </vt:variant>
      <vt:variant>
        <vt:lpwstr/>
      </vt:variant>
      <vt:variant>
        <vt:i4>4128887</vt:i4>
      </vt:variant>
      <vt:variant>
        <vt:i4>12</vt:i4>
      </vt:variant>
      <vt:variant>
        <vt:i4>0</vt:i4>
      </vt:variant>
      <vt:variant>
        <vt:i4>5</vt:i4>
      </vt:variant>
      <vt:variant>
        <vt:lpwstr>https://www.relx.com/~/media/Files/R/RELX-Group/documents/reports/annual-reports/2019-annual-report.pdf</vt:lpwstr>
      </vt:variant>
      <vt:variant>
        <vt:lpwstr/>
      </vt:variant>
      <vt:variant>
        <vt:i4>5242959</vt:i4>
      </vt:variant>
      <vt:variant>
        <vt:i4>9</vt:i4>
      </vt:variant>
      <vt:variant>
        <vt:i4>0</vt:i4>
      </vt:variant>
      <vt:variant>
        <vt:i4>5</vt:i4>
      </vt:variant>
      <vt:variant>
        <vt:lpwstr>https://oa2020.org/wp-content/uploads/pdfs/Open-Access-2020-Executive-Summary.pdf</vt:lpwstr>
      </vt:variant>
      <vt:variant>
        <vt:lpwstr/>
      </vt:variant>
      <vt:variant>
        <vt:i4>5242959</vt:i4>
      </vt:variant>
      <vt:variant>
        <vt:i4>6</vt:i4>
      </vt:variant>
      <vt:variant>
        <vt:i4>0</vt:i4>
      </vt:variant>
      <vt:variant>
        <vt:i4>5</vt:i4>
      </vt:variant>
      <vt:variant>
        <vt:lpwstr>https://oa2020.org/wp-content/uploads/pdfs/Open-Access-2020-Executive-Summary.pdf</vt:lpwstr>
      </vt:variant>
      <vt:variant>
        <vt:lpwstr/>
      </vt:variant>
      <vt:variant>
        <vt:i4>917591</vt:i4>
      </vt:variant>
      <vt:variant>
        <vt:i4>3</vt:i4>
      </vt:variant>
      <vt:variant>
        <vt:i4>0</vt:i4>
      </vt:variant>
      <vt:variant>
        <vt:i4>5</vt:i4>
      </vt:variant>
      <vt:variant>
        <vt:lpwstr>https://www.coalition-s.org/</vt:lpwstr>
      </vt:variant>
      <vt:variant>
        <vt:lpwstr/>
      </vt:variant>
      <vt:variant>
        <vt:i4>1769518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https://ec.europa.eu/research/participants/docs/h2020-funding-guide/cross-cutting-issues/open-access-dissemination_en.htm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Karotsi</dc:creator>
  <cp:keywords/>
  <dc:description/>
  <cp:lastModifiedBy>spyros klinis</cp:lastModifiedBy>
  <cp:revision>2</cp:revision>
  <cp:lastPrinted>2022-02-23T21:48:00Z</cp:lastPrinted>
  <dcterms:created xsi:type="dcterms:W3CDTF">2025-03-30T17:50:00Z</dcterms:created>
  <dcterms:modified xsi:type="dcterms:W3CDTF">2025-03-30T17:50:00Z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0x01010012013F5F8115F343AD1F6E639DD69C24</vt:lpwstr>
  </property>
  <property fmtid="{D5CDD505-2E9C-101B-9397-08002B2CF9AE}" pid="3" name="AuthorIds_UIVersion_2048">
    <vt:lpwstr>25</vt:lpwstr>
  </property>
  <property fmtid="{D5CDD505-2E9C-101B-9397-08002B2CF9AE}" pid="4" name="ZOTERO_PREF_2">
    <vt:lpwstr>="automaticJournalAbbreviations" value="true"/&gt;&lt;/prefs&gt;&lt;/data&gt;</vt:lpwstr>
  </property>
  <property fmtid="{D5CDD505-2E9C-101B-9397-08002B2CF9AE}" pid="5" name="ZOTERO_PREF_1">
    <vt:lpwstr>&lt;data data-version="3" zotero-version="5.0.88"&gt;&lt;session id="jZT9i5MH"/&gt;&lt;style id="http://www.zotero.org/styles/chicago-author-date" locale="en-GB" hasBibliography="1" bibliographyStyleHasBeenSet="0"/&gt;&lt;prefs&gt;&lt;pref name="fieldType" value="Field"/&gt;&lt;pref name</vt:lpwstr>
  </property>
</Properties>
</file>